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7"/>
        <w:gridCol w:w="2769"/>
        <w:gridCol w:w="1687"/>
        <w:gridCol w:w="2387"/>
      </w:tblGrid>
      <w:tr w:rsidR="000172E5" w:rsidRPr="00637200" w14:paraId="5C0F41DE" w14:textId="77777777" w:rsidTr="00CB2E6B">
        <w:tc>
          <w:tcPr>
            <w:tcW w:w="5000" w:type="pct"/>
            <w:gridSpan w:val="4"/>
            <w:shd w:val="clear" w:color="auto" w:fill="00B050"/>
            <w:vAlign w:val="bottom"/>
          </w:tcPr>
          <w:p w14:paraId="116B4A54" w14:textId="76F9720C" w:rsidR="000172E5" w:rsidRPr="00637200" w:rsidRDefault="00FA7230" w:rsidP="00637200">
            <w:pPr>
              <w:pStyle w:val="Heading1"/>
            </w:pPr>
            <w:r>
              <w:t>Child’s Detail</w:t>
            </w:r>
          </w:p>
        </w:tc>
      </w:tr>
      <w:tr w:rsidR="000172E5" w:rsidRPr="00846B76" w14:paraId="6A3D02C4" w14:textId="77777777" w:rsidTr="006145D8">
        <w:tc>
          <w:tcPr>
            <w:tcW w:w="1334" w:type="pct"/>
            <w:vAlign w:val="bottom"/>
          </w:tcPr>
          <w:p w14:paraId="505EDB2E" w14:textId="17C40108" w:rsidR="000172E5" w:rsidRPr="00637200" w:rsidRDefault="00317FD3" w:rsidP="00637200">
            <w:pPr>
              <w:pStyle w:val="NormalIndent"/>
            </w:pPr>
            <w:r>
              <w:t>Centre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620B6560" w14:textId="61DF4403" w:rsidR="000172E5" w:rsidRPr="00A95C6C" w:rsidRDefault="00317FD3" w:rsidP="00311D4F">
            <w:r w:rsidRPr="00A95C6C">
              <w:t xml:space="preserve">MY-STS @ </w:t>
            </w:r>
            <w:r w:rsidR="002C1556">
              <w:t>Billing Garden Village NN3 9EX</w:t>
            </w:r>
          </w:p>
        </w:tc>
      </w:tr>
      <w:tr w:rsidR="005C7EB6" w:rsidRPr="00846B76" w14:paraId="57F335B3" w14:textId="77777777" w:rsidTr="006145D8">
        <w:tc>
          <w:tcPr>
            <w:tcW w:w="1334" w:type="pct"/>
            <w:vAlign w:val="bottom"/>
          </w:tcPr>
          <w:p w14:paraId="2D9BBF20" w14:textId="7AB54D27" w:rsidR="005C7EB6" w:rsidRDefault="006B206E" w:rsidP="00637200">
            <w:pPr>
              <w:pStyle w:val="NormalIndent"/>
            </w:pPr>
            <w:r>
              <w:t xml:space="preserve">Start </w:t>
            </w:r>
            <w:r w:rsidR="005C7EB6">
              <w:t>Date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4AFFF1FC" w14:textId="77777777" w:rsidR="005C7EB6" w:rsidRDefault="005C7EB6" w:rsidP="00311D4F"/>
        </w:tc>
      </w:tr>
      <w:tr w:rsidR="000172E5" w:rsidRPr="00846B76" w14:paraId="23ADE127" w14:textId="77777777" w:rsidTr="006145D8">
        <w:tc>
          <w:tcPr>
            <w:tcW w:w="1334" w:type="pct"/>
            <w:vAlign w:val="bottom"/>
          </w:tcPr>
          <w:p w14:paraId="41A012D0" w14:textId="47A2376E" w:rsidR="000172E5" w:rsidRPr="00637200" w:rsidRDefault="00317FD3" w:rsidP="00637200">
            <w:pPr>
              <w:pStyle w:val="NormalIndent"/>
            </w:pPr>
            <w:r>
              <w:t>Child’s Names</w:t>
            </w:r>
          </w:p>
        </w:tc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FE87D6" w14:textId="5B04820C" w:rsidR="000172E5" w:rsidRPr="00846B76" w:rsidRDefault="000172E5" w:rsidP="00311D4F"/>
        </w:tc>
      </w:tr>
      <w:tr w:rsidR="000172E5" w:rsidRPr="00846B76" w14:paraId="328BA985" w14:textId="77777777" w:rsidTr="006145D8">
        <w:tc>
          <w:tcPr>
            <w:tcW w:w="1334" w:type="pct"/>
            <w:vAlign w:val="bottom"/>
          </w:tcPr>
          <w:p w14:paraId="60A368C9" w14:textId="579235FD" w:rsidR="00B10F9E" w:rsidRPr="00637200" w:rsidRDefault="00317FD3" w:rsidP="00B10F9E">
            <w:pPr>
              <w:pStyle w:val="NormalIndent"/>
            </w:pPr>
            <w:r>
              <w:t>Date of Birth</w:t>
            </w:r>
          </w:p>
        </w:tc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7F7DC21" w14:textId="77777777" w:rsidR="000172E5" w:rsidRPr="00846B76" w:rsidRDefault="000172E5" w:rsidP="00311D4F"/>
        </w:tc>
        <w:tc>
          <w:tcPr>
            <w:tcW w:w="901" w:type="pct"/>
            <w:tcBorders>
              <w:top w:val="single" w:sz="4" w:space="0" w:color="auto"/>
            </w:tcBorders>
            <w:vAlign w:val="bottom"/>
          </w:tcPr>
          <w:p w14:paraId="7AC4DA84" w14:textId="4942250F" w:rsidR="000172E5" w:rsidRDefault="004C6BAD" w:rsidP="00311D4F">
            <w:r>
              <w:t xml:space="preserve">             </w:t>
            </w:r>
            <w:r w:rsidR="000B12EE">
              <w:t>Ag</w:t>
            </w:r>
            <w:r w:rsidR="005C7EB6">
              <w:t>e</w:t>
            </w:r>
            <w:r>
              <w:t xml:space="preserve"> </w:t>
            </w:r>
          </w:p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CFFF5F5" w14:textId="77777777" w:rsidR="000172E5" w:rsidRPr="00846B76" w:rsidRDefault="000172E5" w:rsidP="00311D4F"/>
        </w:tc>
      </w:tr>
      <w:tr w:rsidR="000B12EE" w:rsidRPr="00846B76" w14:paraId="45F127A0" w14:textId="77777777" w:rsidTr="006145D8">
        <w:tc>
          <w:tcPr>
            <w:tcW w:w="1334" w:type="pct"/>
            <w:vAlign w:val="bottom"/>
          </w:tcPr>
          <w:p w14:paraId="2916A5B2" w14:textId="371E16E2" w:rsidR="000B12EE" w:rsidRDefault="000B12EE" w:rsidP="00B10F9E">
            <w:pPr>
              <w:pStyle w:val="NormalIndent"/>
            </w:pPr>
            <w:r>
              <w:t xml:space="preserve">Religion </w:t>
            </w:r>
          </w:p>
        </w:tc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4DF5F4D" w14:textId="77777777" w:rsidR="000B12EE" w:rsidRPr="00846B76" w:rsidRDefault="000B12EE" w:rsidP="00311D4F"/>
        </w:tc>
        <w:tc>
          <w:tcPr>
            <w:tcW w:w="901" w:type="pct"/>
            <w:tcBorders>
              <w:top w:val="single" w:sz="4" w:space="0" w:color="auto"/>
            </w:tcBorders>
            <w:vAlign w:val="bottom"/>
          </w:tcPr>
          <w:p w14:paraId="6857EB4E" w14:textId="184A91CA" w:rsidR="000B12EE" w:rsidRDefault="004C6BAD" w:rsidP="00311D4F">
            <w:r>
              <w:t xml:space="preserve">       </w:t>
            </w:r>
            <w:r w:rsidR="000B12EE">
              <w:t>Gender</w:t>
            </w:r>
          </w:p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FEB037A" w14:textId="77777777" w:rsidR="000B12EE" w:rsidRPr="00846B76" w:rsidRDefault="000B12EE" w:rsidP="00311D4F"/>
        </w:tc>
      </w:tr>
      <w:tr w:rsidR="000172E5" w:rsidRPr="00846B76" w14:paraId="32593EC9" w14:textId="77777777" w:rsidTr="006145D8">
        <w:tc>
          <w:tcPr>
            <w:tcW w:w="1334" w:type="pct"/>
            <w:vAlign w:val="bottom"/>
          </w:tcPr>
          <w:p w14:paraId="32F3345A" w14:textId="2A950F0B" w:rsidR="000172E5" w:rsidRPr="00637200" w:rsidRDefault="00B10F9E" w:rsidP="00637200">
            <w:pPr>
              <w:pStyle w:val="NormalIndent"/>
            </w:pPr>
            <w:r>
              <w:t>Address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372C1CCA" w14:textId="77777777" w:rsidR="000172E5" w:rsidRPr="00846B76" w:rsidRDefault="000172E5" w:rsidP="00311D4F"/>
        </w:tc>
      </w:tr>
      <w:tr w:rsidR="000172E5" w:rsidRPr="00846B76" w14:paraId="055807C8" w14:textId="77777777" w:rsidTr="006145D8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4C15C0D8" w14:textId="77777777" w:rsidR="000172E5" w:rsidRPr="003674A1" w:rsidRDefault="000172E5" w:rsidP="006145D8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  <w:tbl>
            <w:tblPr>
              <w:tblStyle w:val="TableGrid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995"/>
              <w:gridCol w:w="7149"/>
            </w:tblGrid>
            <w:tr w:rsidR="00B10F9E" w:rsidRPr="003674A1" w14:paraId="333ED4B3" w14:textId="77777777" w:rsidTr="00407F0D">
              <w:tc>
                <w:tcPr>
                  <w:tcW w:w="1334" w:type="pct"/>
                  <w:vAlign w:val="bottom"/>
                </w:tcPr>
                <w:p w14:paraId="661932BF" w14:textId="7AE4D4A6" w:rsidR="00B10F9E" w:rsidRPr="003674A1" w:rsidRDefault="00B10F9E" w:rsidP="00B10F9E">
                  <w:pPr>
                    <w:pStyle w:val="NormalInden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666" w:type="pct"/>
                  <w:tcBorders>
                    <w:bottom w:val="single" w:sz="4" w:space="0" w:color="auto"/>
                  </w:tcBorders>
                  <w:vAlign w:val="bottom"/>
                </w:tcPr>
                <w:p w14:paraId="6FBCA625" w14:textId="77777777" w:rsidR="00B10F9E" w:rsidRPr="003674A1" w:rsidRDefault="00B10F9E" w:rsidP="00B10F9E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B10F9E" w:rsidRPr="003674A1" w14:paraId="6CEB1943" w14:textId="77777777" w:rsidTr="00407F0D">
              <w:tc>
                <w:tcPr>
                  <w:tcW w:w="1334" w:type="pct"/>
                  <w:vAlign w:val="bottom"/>
                </w:tcPr>
                <w:p w14:paraId="4EB10FF1" w14:textId="77777777" w:rsidR="00B10F9E" w:rsidRDefault="00B10F9E" w:rsidP="00B10F9E">
                  <w:pPr>
                    <w:pStyle w:val="NormalIndent"/>
                    <w:rPr>
                      <w:sz w:val="24"/>
                      <w:szCs w:val="24"/>
                    </w:rPr>
                  </w:pPr>
                  <w:r w:rsidRPr="003674A1">
                    <w:rPr>
                      <w:sz w:val="24"/>
                      <w:szCs w:val="24"/>
                    </w:rPr>
                    <w:t>Collect from My-STS By</w:t>
                  </w:r>
                </w:p>
                <w:p w14:paraId="3191C0AA" w14:textId="38CFC452" w:rsidR="00452049" w:rsidRPr="003674A1" w:rsidRDefault="006B206E" w:rsidP="00B10F9E">
                  <w:pPr>
                    <w:pStyle w:val="NormalInden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Collection </w:t>
                  </w:r>
                  <w:r w:rsidR="00F619B5">
                    <w:rPr>
                      <w:sz w:val="24"/>
                      <w:szCs w:val="24"/>
                    </w:rPr>
                    <w:t>P</w:t>
                  </w:r>
                  <w:r>
                    <w:rPr>
                      <w:sz w:val="24"/>
                      <w:szCs w:val="24"/>
                    </w:rPr>
                    <w:t>assword</w:t>
                  </w:r>
                </w:p>
              </w:tc>
              <w:tc>
                <w:tcPr>
                  <w:tcW w:w="3666" w:type="pct"/>
                  <w:tcBorders>
                    <w:bottom w:val="single" w:sz="4" w:space="0" w:color="auto"/>
                  </w:tcBorders>
                  <w:vAlign w:val="bottom"/>
                </w:tcPr>
                <w:p w14:paraId="7A7AA8AF" w14:textId="2D4DE177" w:rsidR="00B10F9E" w:rsidRDefault="00B10F9E" w:rsidP="00B10F9E">
                  <w:pPr>
                    <w:rPr>
                      <w:sz w:val="24"/>
                      <w:szCs w:val="24"/>
                    </w:rPr>
                  </w:pPr>
                </w:p>
                <w:p w14:paraId="70BFDF3F" w14:textId="3624E701" w:rsidR="00FC2BC1" w:rsidRDefault="00FC2BC1" w:rsidP="00B10F9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__________________________________________________________</w:t>
                  </w:r>
                </w:p>
                <w:p w14:paraId="6A17E78F" w14:textId="77777777" w:rsidR="00A13FE9" w:rsidRDefault="00A13FE9" w:rsidP="00B10F9E">
                  <w:pPr>
                    <w:rPr>
                      <w:sz w:val="24"/>
                      <w:szCs w:val="24"/>
                    </w:rPr>
                  </w:pPr>
                </w:p>
                <w:p w14:paraId="3F990895" w14:textId="77777777" w:rsidR="00FC2BC1" w:rsidRPr="003674A1" w:rsidRDefault="00FC2BC1" w:rsidP="00B10F9E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4802A599" w14:textId="77777777" w:rsidR="00FD492F" w:rsidRDefault="00FD492F" w:rsidP="006145D8">
            <w:pPr>
              <w:rPr>
                <w:rFonts w:ascii="Corbel" w:hAnsi="Corbel" w:cstheme="minorHAnsi"/>
                <w:b/>
                <w:sz w:val="24"/>
                <w:szCs w:val="24"/>
                <w:shd w:val="clear" w:color="auto" w:fill="00B050"/>
              </w:rPr>
            </w:pPr>
          </w:p>
          <w:p w14:paraId="43614E45" w14:textId="56CB601D" w:rsidR="008806D5" w:rsidRPr="00FD492F" w:rsidRDefault="00BC24C1" w:rsidP="006145D8">
            <w:pPr>
              <w:rPr>
                <w:rFonts w:ascii="Corbel" w:hAnsi="Corbel" w:cstheme="minorHAnsi"/>
                <w:b/>
                <w:sz w:val="24"/>
                <w:szCs w:val="24"/>
                <w:shd w:val="clear" w:color="auto" w:fill="00B050"/>
              </w:rPr>
            </w:pPr>
            <w:r w:rsidRPr="00FD492F">
              <w:rPr>
                <w:rFonts w:ascii="Corbel" w:hAnsi="Corbel" w:cstheme="minorHAnsi"/>
                <w:b/>
                <w:sz w:val="24"/>
                <w:szCs w:val="24"/>
                <w:shd w:val="clear" w:color="auto" w:fill="00B050"/>
              </w:rPr>
              <w:t>Sessions Requires</w:t>
            </w:r>
            <w:r w:rsidR="0037532E" w:rsidRPr="00FD492F">
              <w:rPr>
                <w:rFonts w:ascii="Corbel" w:hAnsi="Corbel" w:cstheme="minorHAnsi"/>
                <w:b/>
                <w:sz w:val="24"/>
                <w:szCs w:val="24"/>
                <w:shd w:val="clear" w:color="auto" w:fill="00B050"/>
              </w:rPr>
              <w:t xml:space="preserve">, </w:t>
            </w:r>
            <w:r w:rsidR="008806D5" w:rsidRPr="00FD492F">
              <w:rPr>
                <w:rFonts w:ascii="Corbel" w:hAnsi="Corbel" w:cstheme="minorHAnsi"/>
                <w:b/>
                <w:sz w:val="24"/>
                <w:szCs w:val="24"/>
                <w:shd w:val="clear" w:color="auto" w:fill="00B050"/>
              </w:rPr>
              <w:t xml:space="preserve">State </w:t>
            </w:r>
            <w:r w:rsidR="002C1556" w:rsidRPr="00FD492F">
              <w:rPr>
                <w:rFonts w:ascii="Corbel" w:hAnsi="Corbel" w:cstheme="minorHAnsi"/>
                <w:b/>
                <w:sz w:val="24"/>
                <w:szCs w:val="24"/>
                <w:shd w:val="clear" w:color="auto" w:fill="00B050"/>
              </w:rPr>
              <w:t xml:space="preserve">in the box </w:t>
            </w:r>
            <w:r w:rsidR="0037532E" w:rsidRPr="00FD492F">
              <w:rPr>
                <w:rFonts w:ascii="Corbel" w:hAnsi="Corbel" w:cstheme="minorHAnsi"/>
                <w:b/>
                <w:sz w:val="24"/>
                <w:szCs w:val="24"/>
                <w:shd w:val="clear" w:color="auto" w:fill="00B050"/>
              </w:rPr>
              <w:t>Day and Time (</w:t>
            </w:r>
            <w:r w:rsidR="006C53C6" w:rsidRPr="00FD492F">
              <w:rPr>
                <w:rFonts w:ascii="Corbel" w:hAnsi="Corbel" w:cstheme="minorHAnsi"/>
                <w:b/>
                <w:sz w:val="24"/>
                <w:szCs w:val="24"/>
                <w:shd w:val="clear" w:color="auto" w:fill="00B050"/>
              </w:rPr>
              <w:t>required</w:t>
            </w:r>
            <w:r w:rsidR="0037532E" w:rsidRPr="00FD492F">
              <w:rPr>
                <w:rFonts w:ascii="Corbel" w:hAnsi="Corbel" w:cstheme="minorHAnsi"/>
                <w:b/>
                <w:sz w:val="24"/>
                <w:szCs w:val="24"/>
                <w:shd w:val="clear" w:color="auto" w:fill="00B050"/>
              </w:rPr>
              <w:t xml:space="preserve"> 2</w:t>
            </w:r>
            <w:r w:rsidR="006C53C6" w:rsidRPr="00FD492F">
              <w:rPr>
                <w:rFonts w:ascii="Corbel" w:hAnsi="Corbel" w:cstheme="minorHAnsi"/>
                <w:b/>
                <w:sz w:val="24"/>
                <w:szCs w:val="24"/>
                <w:shd w:val="clear" w:color="auto" w:fill="00B050"/>
              </w:rPr>
              <w:t>-4</w:t>
            </w:r>
            <w:r w:rsidR="0037532E" w:rsidRPr="00FD492F">
              <w:rPr>
                <w:rFonts w:ascii="Corbel" w:hAnsi="Corbel" w:cstheme="minorHAnsi"/>
                <w:b/>
                <w:sz w:val="24"/>
                <w:szCs w:val="24"/>
                <w:shd w:val="clear" w:color="auto" w:fill="00B050"/>
              </w:rPr>
              <w:t xml:space="preserve"> hours)</w:t>
            </w:r>
            <w:r w:rsidRPr="00FD492F">
              <w:rPr>
                <w:rFonts w:ascii="Corbel" w:hAnsi="Corbel" w:cstheme="minorHAnsi"/>
                <w:b/>
                <w:sz w:val="24"/>
                <w:szCs w:val="24"/>
                <w:shd w:val="clear" w:color="auto" w:fill="00B050"/>
              </w:rPr>
              <w:t>: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847"/>
              <w:gridCol w:w="3827"/>
            </w:tblGrid>
            <w:tr w:rsidR="007E46D6" w:rsidRPr="003674A1" w14:paraId="54CDAA4F" w14:textId="77777777" w:rsidTr="00AE4CB5">
              <w:trPr>
                <w:trHeight w:val="431"/>
              </w:trPr>
              <w:tc>
                <w:tcPr>
                  <w:tcW w:w="4847" w:type="dxa"/>
                </w:tcPr>
                <w:p w14:paraId="03A728F0" w14:textId="4DD446A4" w:rsidR="007E46D6" w:rsidRPr="00FD492F" w:rsidRDefault="00871A51" w:rsidP="006145D8">
                  <w:pPr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FD492F">
                    <w:rPr>
                      <w:rFonts w:cstheme="minorHAnsi"/>
                      <w:b/>
                      <w:sz w:val="24"/>
                      <w:szCs w:val="24"/>
                    </w:rPr>
                    <w:t xml:space="preserve">Opening </w:t>
                  </w:r>
                  <w:r w:rsidR="0047654A" w:rsidRPr="00FD492F">
                    <w:rPr>
                      <w:rFonts w:cstheme="minorHAnsi"/>
                      <w:b/>
                      <w:sz w:val="24"/>
                      <w:szCs w:val="24"/>
                    </w:rPr>
                    <w:t>Hour</w:t>
                  </w:r>
                  <w:r w:rsidRPr="00FD492F">
                    <w:rPr>
                      <w:rFonts w:cstheme="minorHAnsi"/>
                      <w:b/>
                      <w:sz w:val="24"/>
                      <w:szCs w:val="24"/>
                    </w:rPr>
                    <w:t>s</w:t>
                  </w:r>
                  <w:r w:rsidR="000945AB">
                    <w:rPr>
                      <w:rFonts w:cstheme="minorHAnsi"/>
                      <w:b/>
                      <w:sz w:val="24"/>
                      <w:szCs w:val="24"/>
                    </w:rPr>
                    <w:t xml:space="preserve"> 7.30-14.30/</w:t>
                  </w:r>
                  <w:r w:rsidR="00750876">
                    <w:rPr>
                      <w:rFonts w:cstheme="minorHAnsi"/>
                      <w:b/>
                      <w:sz w:val="24"/>
                      <w:szCs w:val="24"/>
                    </w:rPr>
                    <w:t>16.00-18.00</w:t>
                  </w:r>
                </w:p>
              </w:tc>
              <w:tc>
                <w:tcPr>
                  <w:tcW w:w="3827" w:type="dxa"/>
                </w:tcPr>
                <w:p w14:paraId="3EDA391C" w14:textId="357405E0" w:rsidR="007E46D6" w:rsidRPr="003674A1" w:rsidRDefault="00871A51" w:rsidP="006145D8">
                  <w:pPr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3674A1">
                    <w:rPr>
                      <w:rFonts w:cstheme="minorHAnsi"/>
                      <w:b/>
                      <w:sz w:val="24"/>
                      <w:szCs w:val="24"/>
                    </w:rPr>
                    <w:t>State</w:t>
                  </w:r>
                  <w:r w:rsidR="0047654A" w:rsidRPr="003674A1">
                    <w:rPr>
                      <w:rFonts w:cstheme="minorHAnsi"/>
                      <w:b/>
                      <w:sz w:val="24"/>
                      <w:szCs w:val="24"/>
                    </w:rPr>
                    <w:t xml:space="preserve"> </w:t>
                  </w:r>
                  <w:r w:rsidR="00E96583">
                    <w:rPr>
                      <w:rFonts w:cstheme="minorHAnsi"/>
                      <w:b/>
                      <w:sz w:val="24"/>
                      <w:szCs w:val="24"/>
                    </w:rPr>
                    <w:t xml:space="preserve">From-To </w:t>
                  </w:r>
                  <w:r w:rsidR="0047654A" w:rsidRPr="003674A1">
                    <w:rPr>
                      <w:rFonts w:cstheme="minorHAnsi"/>
                      <w:b/>
                      <w:sz w:val="24"/>
                      <w:szCs w:val="24"/>
                    </w:rPr>
                    <w:t>Hours</w:t>
                  </w:r>
                  <w:r w:rsidRPr="003674A1">
                    <w:rPr>
                      <w:rFonts w:cstheme="minorHAnsi"/>
                      <w:b/>
                      <w:sz w:val="24"/>
                      <w:szCs w:val="24"/>
                    </w:rPr>
                    <w:t xml:space="preserve"> Required</w:t>
                  </w:r>
                </w:p>
              </w:tc>
            </w:tr>
            <w:tr w:rsidR="00BC24C1" w:rsidRPr="003674A1" w14:paraId="4FD2F65E" w14:textId="77777777" w:rsidTr="00AE4CB5">
              <w:trPr>
                <w:trHeight w:val="431"/>
              </w:trPr>
              <w:tc>
                <w:tcPr>
                  <w:tcW w:w="4847" w:type="dxa"/>
                </w:tcPr>
                <w:p w14:paraId="5E0A5CEE" w14:textId="0CAF5322" w:rsidR="00BC24C1" w:rsidRPr="003674A1" w:rsidRDefault="00BC24C1" w:rsidP="006145D8">
                  <w:pPr>
                    <w:rPr>
                      <w:rFonts w:cstheme="minorHAnsi"/>
                      <w:bCs/>
                      <w:sz w:val="24"/>
                      <w:szCs w:val="24"/>
                    </w:rPr>
                  </w:pPr>
                  <w:r w:rsidRPr="003674A1">
                    <w:rPr>
                      <w:rFonts w:cstheme="minorHAnsi"/>
                      <w:bCs/>
                      <w:sz w:val="24"/>
                      <w:szCs w:val="24"/>
                    </w:rPr>
                    <w:t xml:space="preserve">Monday </w:t>
                  </w:r>
                </w:p>
              </w:tc>
              <w:tc>
                <w:tcPr>
                  <w:tcW w:w="3827" w:type="dxa"/>
                </w:tcPr>
                <w:p w14:paraId="4E9BF356" w14:textId="77777777" w:rsidR="00BC24C1" w:rsidRPr="003674A1" w:rsidRDefault="00BC24C1" w:rsidP="006145D8">
                  <w:pPr>
                    <w:rPr>
                      <w:rFonts w:cstheme="minorHAnsi"/>
                      <w:b/>
                      <w:sz w:val="24"/>
                      <w:szCs w:val="24"/>
                    </w:rPr>
                  </w:pPr>
                </w:p>
              </w:tc>
            </w:tr>
            <w:tr w:rsidR="00BC24C1" w:rsidRPr="003674A1" w14:paraId="3E3E630E" w14:textId="77777777" w:rsidTr="00AE4CB5">
              <w:trPr>
                <w:trHeight w:val="431"/>
              </w:trPr>
              <w:tc>
                <w:tcPr>
                  <w:tcW w:w="4847" w:type="dxa"/>
                </w:tcPr>
                <w:p w14:paraId="6B4262F7" w14:textId="786350D4" w:rsidR="00BC24C1" w:rsidRPr="003674A1" w:rsidRDefault="00BC24C1" w:rsidP="006145D8">
                  <w:pPr>
                    <w:rPr>
                      <w:rFonts w:cstheme="minorHAnsi"/>
                      <w:bCs/>
                      <w:sz w:val="24"/>
                      <w:szCs w:val="24"/>
                    </w:rPr>
                  </w:pPr>
                  <w:r w:rsidRPr="003674A1">
                    <w:rPr>
                      <w:rFonts w:cstheme="minorHAnsi"/>
                      <w:bCs/>
                      <w:sz w:val="24"/>
                      <w:szCs w:val="24"/>
                    </w:rPr>
                    <w:t xml:space="preserve">Tuesday </w:t>
                  </w:r>
                </w:p>
              </w:tc>
              <w:tc>
                <w:tcPr>
                  <w:tcW w:w="3827" w:type="dxa"/>
                </w:tcPr>
                <w:p w14:paraId="6CDB905E" w14:textId="77777777" w:rsidR="00BC24C1" w:rsidRPr="003674A1" w:rsidRDefault="00BC24C1" w:rsidP="006145D8">
                  <w:pPr>
                    <w:rPr>
                      <w:rFonts w:cstheme="minorHAnsi"/>
                      <w:b/>
                      <w:sz w:val="24"/>
                      <w:szCs w:val="24"/>
                    </w:rPr>
                  </w:pPr>
                </w:p>
              </w:tc>
            </w:tr>
            <w:tr w:rsidR="00BC24C1" w:rsidRPr="003674A1" w14:paraId="3EB22C7A" w14:textId="77777777" w:rsidTr="00AE4CB5">
              <w:trPr>
                <w:trHeight w:val="419"/>
              </w:trPr>
              <w:tc>
                <w:tcPr>
                  <w:tcW w:w="4847" w:type="dxa"/>
                </w:tcPr>
                <w:p w14:paraId="7A6AE221" w14:textId="50D81850" w:rsidR="00BC24C1" w:rsidRPr="003674A1" w:rsidRDefault="00BC24C1" w:rsidP="006145D8">
                  <w:pPr>
                    <w:rPr>
                      <w:rFonts w:cstheme="minorHAnsi"/>
                      <w:bCs/>
                      <w:sz w:val="24"/>
                      <w:szCs w:val="24"/>
                    </w:rPr>
                  </w:pPr>
                  <w:r w:rsidRPr="003674A1">
                    <w:rPr>
                      <w:rFonts w:cstheme="minorHAnsi"/>
                      <w:bCs/>
                      <w:sz w:val="24"/>
                      <w:szCs w:val="24"/>
                    </w:rPr>
                    <w:t>Wednesday</w:t>
                  </w:r>
                </w:p>
              </w:tc>
              <w:tc>
                <w:tcPr>
                  <w:tcW w:w="3827" w:type="dxa"/>
                </w:tcPr>
                <w:p w14:paraId="71720837" w14:textId="77777777" w:rsidR="00BC24C1" w:rsidRPr="003674A1" w:rsidRDefault="00BC24C1" w:rsidP="006145D8">
                  <w:pPr>
                    <w:rPr>
                      <w:rFonts w:cstheme="minorHAnsi"/>
                      <w:b/>
                      <w:sz w:val="24"/>
                      <w:szCs w:val="24"/>
                    </w:rPr>
                  </w:pPr>
                </w:p>
              </w:tc>
            </w:tr>
            <w:tr w:rsidR="00BC24C1" w:rsidRPr="003674A1" w14:paraId="6D8A6D70" w14:textId="77777777" w:rsidTr="00AE4CB5">
              <w:trPr>
                <w:trHeight w:val="431"/>
              </w:trPr>
              <w:tc>
                <w:tcPr>
                  <w:tcW w:w="4847" w:type="dxa"/>
                </w:tcPr>
                <w:p w14:paraId="54611FF5" w14:textId="22E86BE1" w:rsidR="00BC24C1" w:rsidRPr="003674A1" w:rsidRDefault="00BC24C1" w:rsidP="006145D8">
                  <w:pPr>
                    <w:rPr>
                      <w:rFonts w:cstheme="minorHAnsi"/>
                      <w:bCs/>
                      <w:sz w:val="24"/>
                      <w:szCs w:val="24"/>
                    </w:rPr>
                  </w:pPr>
                  <w:r w:rsidRPr="003674A1">
                    <w:rPr>
                      <w:rFonts w:cstheme="minorHAnsi"/>
                      <w:bCs/>
                      <w:sz w:val="24"/>
                      <w:szCs w:val="24"/>
                    </w:rPr>
                    <w:t>Thursday</w:t>
                  </w:r>
                </w:p>
              </w:tc>
              <w:tc>
                <w:tcPr>
                  <w:tcW w:w="3827" w:type="dxa"/>
                </w:tcPr>
                <w:p w14:paraId="2D13D977" w14:textId="77777777" w:rsidR="00BC24C1" w:rsidRPr="003674A1" w:rsidRDefault="00BC24C1" w:rsidP="006145D8">
                  <w:pPr>
                    <w:rPr>
                      <w:rFonts w:cstheme="minorHAnsi"/>
                      <w:b/>
                      <w:sz w:val="24"/>
                      <w:szCs w:val="24"/>
                    </w:rPr>
                  </w:pPr>
                </w:p>
              </w:tc>
            </w:tr>
            <w:tr w:rsidR="00BC24C1" w:rsidRPr="003674A1" w14:paraId="7FDF42CA" w14:textId="77777777" w:rsidTr="00AE4CB5">
              <w:trPr>
                <w:trHeight w:val="431"/>
              </w:trPr>
              <w:tc>
                <w:tcPr>
                  <w:tcW w:w="4847" w:type="dxa"/>
                </w:tcPr>
                <w:p w14:paraId="72955F44" w14:textId="42E0ED9F" w:rsidR="00BC24C1" w:rsidRPr="003674A1" w:rsidRDefault="00BC24C1" w:rsidP="006145D8">
                  <w:pPr>
                    <w:rPr>
                      <w:rFonts w:cstheme="minorHAnsi"/>
                      <w:bCs/>
                      <w:sz w:val="24"/>
                      <w:szCs w:val="24"/>
                    </w:rPr>
                  </w:pPr>
                  <w:r w:rsidRPr="003674A1">
                    <w:rPr>
                      <w:rFonts w:cstheme="minorHAnsi"/>
                      <w:bCs/>
                      <w:sz w:val="24"/>
                      <w:szCs w:val="24"/>
                    </w:rPr>
                    <w:t>Friday</w:t>
                  </w:r>
                  <w:r w:rsidR="008806D5" w:rsidRPr="003674A1">
                    <w:rPr>
                      <w:rFonts w:cstheme="minorHAnsi"/>
                      <w:bCs/>
                      <w:sz w:val="24"/>
                      <w:szCs w:val="24"/>
                    </w:rPr>
                    <w:t xml:space="preserve"> </w:t>
                  </w:r>
                  <w:r w:rsidR="00640FAE">
                    <w:rPr>
                      <w:rFonts w:cstheme="minorHAnsi"/>
                      <w:bCs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3827" w:type="dxa"/>
                </w:tcPr>
                <w:p w14:paraId="67749E06" w14:textId="77777777" w:rsidR="00BC24C1" w:rsidRPr="003674A1" w:rsidRDefault="00BC24C1" w:rsidP="006145D8">
                  <w:pPr>
                    <w:rPr>
                      <w:rFonts w:cstheme="minorHAnsi"/>
                      <w:b/>
                      <w:sz w:val="24"/>
                      <w:szCs w:val="24"/>
                    </w:rPr>
                  </w:pPr>
                </w:p>
              </w:tc>
            </w:tr>
            <w:tr w:rsidR="00CD19AE" w:rsidRPr="003674A1" w14:paraId="0B6B1CCD" w14:textId="77777777" w:rsidTr="00AE4CB5">
              <w:trPr>
                <w:trHeight w:val="464"/>
              </w:trPr>
              <w:tc>
                <w:tcPr>
                  <w:tcW w:w="4847" w:type="dxa"/>
                </w:tcPr>
                <w:p w14:paraId="2F6B050B" w14:textId="1F6321D7" w:rsidR="00CD19AE" w:rsidRPr="003674A1" w:rsidRDefault="00F619B5" w:rsidP="006145D8">
                  <w:pPr>
                    <w:rPr>
                      <w:rFonts w:cstheme="minorHAnsi"/>
                      <w:bCs/>
                      <w:sz w:val="24"/>
                      <w:szCs w:val="24"/>
                    </w:rPr>
                  </w:pPr>
                  <w:r>
                    <w:rPr>
                      <w:rFonts w:cstheme="minorHAnsi"/>
                      <w:bCs/>
                      <w:sz w:val="24"/>
                      <w:szCs w:val="24"/>
                    </w:rPr>
                    <w:t>Satu</w:t>
                  </w:r>
                  <w:r w:rsidR="00AB75A7">
                    <w:rPr>
                      <w:rFonts w:cstheme="minorHAnsi"/>
                      <w:bCs/>
                      <w:sz w:val="24"/>
                      <w:szCs w:val="24"/>
                    </w:rPr>
                    <w:t>rday (base on demand)</w:t>
                  </w:r>
                </w:p>
              </w:tc>
              <w:tc>
                <w:tcPr>
                  <w:tcW w:w="3827" w:type="dxa"/>
                </w:tcPr>
                <w:p w14:paraId="37AD38DC" w14:textId="77777777" w:rsidR="00CD19AE" w:rsidRPr="003674A1" w:rsidRDefault="00CD19AE" w:rsidP="006145D8">
                  <w:pPr>
                    <w:rPr>
                      <w:rFonts w:cstheme="minorHAnsi"/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24CA70D9" w14:textId="212E43B0" w:rsidR="003118F6" w:rsidRPr="003674A1" w:rsidRDefault="003118F6" w:rsidP="006145D8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0172E5" w:rsidRPr="00846B76" w14:paraId="37D2FFFB" w14:textId="77777777" w:rsidTr="00CB2E6B">
        <w:tc>
          <w:tcPr>
            <w:tcW w:w="5000" w:type="pct"/>
            <w:gridSpan w:val="4"/>
            <w:shd w:val="clear" w:color="auto" w:fill="00B050"/>
            <w:vAlign w:val="bottom"/>
          </w:tcPr>
          <w:p w14:paraId="1D2F3A0F" w14:textId="30E0B817" w:rsidR="000172E5" w:rsidRPr="003674A1" w:rsidRDefault="00FA7230" w:rsidP="00637200">
            <w:pPr>
              <w:pStyle w:val="Heading1"/>
              <w:rPr>
                <w:sz w:val="24"/>
                <w:szCs w:val="24"/>
              </w:rPr>
            </w:pPr>
            <w:r>
              <w:lastRenderedPageBreak/>
              <w:t>Parent 1 Detail</w:t>
            </w:r>
          </w:p>
        </w:tc>
      </w:tr>
      <w:tr w:rsidR="000172E5" w:rsidRPr="00846B76" w14:paraId="1ACFCED9" w14:textId="77777777" w:rsidTr="006145D8">
        <w:tc>
          <w:tcPr>
            <w:tcW w:w="1334" w:type="pct"/>
            <w:vAlign w:val="bottom"/>
          </w:tcPr>
          <w:p w14:paraId="34B3124E" w14:textId="2EA6BDAC" w:rsidR="000172E5" w:rsidRPr="00846B76" w:rsidRDefault="00776A4C" w:rsidP="00311D4F">
            <w:pPr>
              <w:pStyle w:val="NormalIndent"/>
            </w:pPr>
            <w:r>
              <w:t>Names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54D2172C" w14:textId="77777777" w:rsidR="000172E5" w:rsidRPr="00846B76" w:rsidRDefault="000172E5" w:rsidP="00311D4F"/>
        </w:tc>
      </w:tr>
      <w:tr w:rsidR="000172E5" w:rsidRPr="00846B76" w14:paraId="43368932" w14:textId="77777777" w:rsidTr="006145D8">
        <w:tc>
          <w:tcPr>
            <w:tcW w:w="1334" w:type="pct"/>
            <w:vAlign w:val="bottom"/>
          </w:tcPr>
          <w:p w14:paraId="313F28D5" w14:textId="71EB3496" w:rsidR="000172E5" w:rsidRPr="00846B76" w:rsidRDefault="00776A4C" w:rsidP="00311D4F">
            <w:pPr>
              <w:pStyle w:val="NormalIndent"/>
            </w:pPr>
            <w:r>
              <w:t>Address</w:t>
            </w:r>
          </w:p>
        </w:tc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F0E5097" w14:textId="77777777" w:rsidR="000172E5" w:rsidRPr="00846B76" w:rsidRDefault="000172E5" w:rsidP="00311D4F"/>
        </w:tc>
      </w:tr>
      <w:tr w:rsidR="00776A4C" w:rsidRPr="00846B76" w14:paraId="7464F95F" w14:textId="77777777" w:rsidTr="006145D8">
        <w:tc>
          <w:tcPr>
            <w:tcW w:w="1334" w:type="pct"/>
            <w:vAlign w:val="bottom"/>
          </w:tcPr>
          <w:p w14:paraId="7E2ED492" w14:textId="6159B0D5" w:rsidR="00776A4C" w:rsidRDefault="00776A4C" w:rsidP="00311D4F">
            <w:pPr>
              <w:pStyle w:val="NormalIndent"/>
            </w:pPr>
            <w:r>
              <w:t>Relationship To Child</w:t>
            </w:r>
          </w:p>
        </w:tc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59DDE45" w14:textId="77777777" w:rsidR="00776A4C" w:rsidRPr="00846B76" w:rsidRDefault="00776A4C" w:rsidP="00311D4F"/>
        </w:tc>
      </w:tr>
      <w:tr w:rsidR="000172E5" w:rsidRPr="00846B76" w14:paraId="73B3D9A9" w14:textId="77777777" w:rsidTr="006145D8">
        <w:tc>
          <w:tcPr>
            <w:tcW w:w="1334" w:type="pct"/>
            <w:vAlign w:val="bottom"/>
          </w:tcPr>
          <w:p w14:paraId="1E3A22ED" w14:textId="77745F7A" w:rsidR="000172E5" w:rsidRPr="00846B76" w:rsidRDefault="00776A4C" w:rsidP="00311D4F">
            <w:pPr>
              <w:pStyle w:val="NormalIndent"/>
            </w:pPr>
            <w:r>
              <w:t>Mobile Phone</w:t>
            </w:r>
          </w:p>
        </w:tc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75A96D2" w14:textId="77777777" w:rsidR="000172E5" w:rsidRPr="00846B76" w:rsidRDefault="000172E5" w:rsidP="00311D4F"/>
        </w:tc>
        <w:sdt>
          <w:sdtPr>
            <w:id w:val="-448942189"/>
            <w:placeholder>
              <w:docPart w:val="6C67504251734804A782D5230009B4F0"/>
            </w:placeholder>
            <w:temporary/>
            <w:showingPlcHdr/>
            <w15:appearance w15:val="hidden"/>
          </w:sdtPr>
          <w:sdtContent>
            <w:tc>
              <w:tcPr>
                <w:tcW w:w="901" w:type="pct"/>
                <w:tcBorders>
                  <w:top w:val="single" w:sz="4" w:space="0" w:color="auto"/>
                </w:tcBorders>
                <w:vAlign w:val="bottom"/>
              </w:tcPr>
              <w:p w14:paraId="2958BD06" w14:textId="77777777" w:rsidR="000172E5" w:rsidRPr="00846B76" w:rsidRDefault="007147D7" w:rsidP="00637200">
                <w:r w:rsidRPr="006145D8">
                  <w:t>Work Phone</w:t>
                </w:r>
              </w:p>
            </w:tc>
          </w:sdtContent>
        </w:sdt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C5854A3" w14:textId="77777777" w:rsidR="000172E5" w:rsidRPr="00846B76" w:rsidRDefault="000172E5" w:rsidP="00311D4F"/>
        </w:tc>
      </w:tr>
      <w:tr w:rsidR="000172E5" w:rsidRPr="00846B76" w14:paraId="17011A49" w14:textId="77777777" w:rsidTr="006145D8">
        <w:sdt>
          <w:sdtPr>
            <w:id w:val="-1359804501"/>
            <w:placeholder>
              <w:docPart w:val="D6745CEC19934B8DA1A0355D9E2701AA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vAlign w:val="bottom"/>
              </w:tcPr>
              <w:p w14:paraId="55B2308A" w14:textId="77777777" w:rsidR="000172E5" w:rsidRPr="00846B76" w:rsidRDefault="007147D7" w:rsidP="00311D4F">
                <w:pPr>
                  <w:pStyle w:val="NormalIndent"/>
                </w:pPr>
                <w:r w:rsidRPr="006145D8">
                  <w:t>Email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2FFCF99F" w14:textId="77777777" w:rsidR="000172E5" w:rsidRPr="00846B76" w:rsidRDefault="000172E5" w:rsidP="00311D4F"/>
        </w:tc>
      </w:tr>
      <w:tr w:rsidR="000172E5" w:rsidRPr="00846B76" w14:paraId="7B127219" w14:textId="77777777" w:rsidTr="006145D8">
        <w:tc>
          <w:tcPr>
            <w:tcW w:w="1334" w:type="pct"/>
            <w:vAlign w:val="bottom"/>
          </w:tcPr>
          <w:p w14:paraId="205A2DF9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66" w:type="pct"/>
            <w:gridSpan w:val="3"/>
            <w:vAlign w:val="bottom"/>
          </w:tcPr>
          <w:p w14:paraId="3EA27FED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2B0F3824" w14:textId="77777777" w:rsidTr="006145D8">
        <w:tc>
          <w:tcPr>
            <w:tcW w:w="1345" w:type="pct"/>
            <w:vAlign w:val="bottom"/>
          </w:tcPr>
          <w:p w14:paraId="0DB02278" w14:textId="74A321A9" w:rsidR="000172E5" w:rsidRPr="00846B76" w:rsidRDefault="000172E5" w:rsidP="00637200"/>
        </w:tc>
        <w:tc>
          <w:tcPr>
            <w:tcW w:w="3655" w:type="pct"/>
            <w:gridSpan w:val="3"/>
            <w:tcBorders>
              <w:bottom w:val="single" w:sz="4" w:space="0" w:color="auto"/>
            </w:tcBorders>
            <w:vAlign w:val="bottom"/>
          </w:tcPr>
          <w:p w14:paraId="392712F6" w14:textId="77777777" w:rsidR="000172E5" w:rsidRPr="00846B76" w:rsidRDefault="000172E5" w:rsidP="00637200"/>
        </w:tc>
      </w:tr>
      <w:tr w:rsidR="00FA7230" w:rsidRPr="00637200" w14:paraId="1FAFCC8F" w14:textId="77777777" w:rsidTr="00CB2E6B">
        <w:tc>
          <w:tcPr>
            <w:tcW w:w="5000" w:type="pct"/>
            <w:gridSpan w:val="4"/>
            <w:shd w:val="clear" w:color="auto" w:fill="00B050"/>
            <w:vAlign w:val="bottom"/>
          </w:tcPr>
          <w:p w14:paraId="00F7060D" w14:textId="2E980A24" w:rsidR="00FA7230" w:rsidRPr="00637200" w:rsidRDefault="00FA7230" w:rsidP="00407F0D">
            <w:pPr>
              <w:pStyle w:val="Heading1"/>
            </w:pPr>
            <w:r>
              <w:t>Parent 2 Detail</w:t>
            </w:r>
          </w:p>
        </w:tc>
      </w:tr>
      <w:tr w:rsidR="00FA7230" w:rsidRPr="00846B76" w14:paraId="71E7A712" w14:textId="77777777" w:rsidTr="00407F0D">
        <w:tc>
          <w:tcPr>
            <w:tcW w:w="1334" w:type="pct"/>
            <w:vAlign w:val="bottom"/>
          </w:tcPr>
          <w:p w14:paraId="5E4EDB56" w14:textId="7818480E" w:rsidR="00FA7230" w:rsidRPr="00637200" w:rsidRDefault="00776A4C" w:rsidP="00407F0D">
            <w:pPr>
              <w:pStyle w:val="NormalIndent"/>
            </w:pPr>
            <w:r>
              <w:t xml:space="preserve">Names 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124165B6" w14:textId="77777777" w:rsidR="00FA7230" w:rsidRPr="00846B76" w:rsidRDefault="00FA7230" w:rsidP="00407F0D"/>
        </w:tc>
      </w:tr>
      <w:tr w:rsidR="00776A4C" w:rsidRPr="00846B76" w14:paraId="4065E2BF" w14:textId="77777777" w:rsidTr="00407F0D">
        <w:tc>
          <w:tcPr>
            <w:tcW w:w="1334" w:type="pct"/>
            <w:vAlign w:val="bottom"/>
          </w:tcPr>
          <w:p w14:paraId="27BA53EA" w14:textId="309522C3" w:rsidR="00776A4C" w:rsidRDefault="00776A4C" w:rsidP="00407F0D">
            <w:pPr>
              <w:pStyle w:val="NormalIndent"/>
            </w:pPr>
            <w:r>
              <w:t>Address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3231ED35" w14:textId="77777777" w:rsidR="00776A4C" w:rsidRPr="00846B76" w:rsidRDefault="00776A4C" w:rsidP="00407F0D"/>
        </w:tc>
      </w:tr>
      <w:tr w:rsidR="00FA7230" w:rsidRPr="00846B76" w14:paraId="2D4276E9" w14:textId="77777777" w:rsidTr="00407F0D">
        <w:tc>
          <w:tcPr>
            <w:tcW w:w="1334" w:type="pct"/>
            <w:vAlign w:val="bottom"/>
          </w:tcPr>
          <w:p w14:paraId="5F0140F8" w14:textId="62229C6F" w:rsidR="00FA7230" w:rsidRPr="00637200" w:rsidRDefault="00776A4C" w:rsidP="00407F0D">
            <w:pPr>
              <w:pStyle w:val="NormalIndent"/>
            </w:pPr>
            <w:r>
              <w:t>Relationship To Child</w:t>
            </w:r>
          </w:p>
        </w:tc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E26456E" w14:textId="77777777" w:rsidR="00FA7230" w:rsidRPr="00846B76" w:rsidRDefault="00FA7230" w:rsidP="00407F0D"/>
        </w:tc>
      </w:tr>
      <w:tr w:rsidR="00FA7230" w:rsidRPr="00846B76" w14:paraId="418BDDAD" w14:textId="77777777" w:rsidTr="00407F0D">
        <w:tc>
          <w:tcPr>
            <w:tcW w:w="1334" w:type="pct"/>
            <w:vAlign w:val="bottom"/>
          </w:tcPr>
          <w:p w14:paraId="69D89C56" w14:textId="0B451986" w:rsidR="00FA7230" w:rsidRPr="00637200" w:rsidRDefault="00776A4C" w:rsidP="00407F0D">
            <w:pPr>
              <w:pStyle w:val="NormalIndent"/>
            </w:pPr>
            <w:r>
              <w:t>Mobile Phone</w:t>
            </w:r>
          </w:p>
        </w:tc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5F28B53" w14:textId="77777777" w:rsidR="00FA7230" w:rsidRPr="00846B76" w:rsidRDefault="00FA7230" w:rsidP="00407F0D"/>
        </w:tc>
        <w:sdt>
          <w:sdtPr>
            <w:id w:val="-1848627735"/>
            <w:placeholder>
              <w:docPart w:val="32605F4ABC0D416CBB39446F6636EDBF"/>
            </w:placeholder>
            <w:temporary/>
            <w:showingPlcHdr/>
            <w15:appearance w15:val="hidden"/>
          </w:sdtPr>
          <w:sdtContent>
            <w:tc>
              <w:tcPr>
                <w:tcW w:w="901" w:type="pct"/>
                <w:tcBorders>
                  <w:top w:val="single" w:sz="4" w:space="0" w:color="auto"/>
                </w:tcBorders>
                <w:vAlign w:val="bottom"/>
              </w:tcPr>
              <w:p w14:paraId="34D7C133" w14:textId="77777777" w:rsidR="00FA7230" w:rsidRDefault="00FA7230" w:rsidP="00407F0D">
                <w:r w:rsidRPr="00311D4F">
                  <w:t>Work Phone</w:t>
                </w:r>
              </w:p>
            </w:tc>
          </w:sdtContent>
        </w:sdt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41B9765" w14:textId="77777777" w:rsidR="00FA7230" w:rsidRPr="00846B76" w:rsidRDefault="00FA7230" w:rsidP="00407F0D"/>
        </w:tc>
      </w:tr>
      <w:tr w:rsidR="00FA7230" w:rsidRPr="00846B76" w14:paraId="71D461E1" w14:textId="77777777" w:rsidTr="00407F0D">
        <w:sdt>
          <w:sdtPr>
            <w:id w:val="-1697999888"/>
            <w:placeholder>
              <w:docPart w:val="A81087D545AB4A2F918F13869C1DED78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vAlign w:val="bottom"/>
              </w:tcPr>
              <w:p w14:paraId="2DC4037A" w14:textId="77777777" w:rsidR="00FA7230" w:rsidRPr="00637200" w:rsidRDefault="00FA7230" w:rsidP="00407F0D">
                <w:pPr>
                  <w:pStyle w:val="NormalIndent"/>
                </w:pPr>
                <w:r w:rsidRPr="00637200">
                  <w:t>Email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53C619B0" w14:textId="77777777" w:rsidR="00FA7230" w:rsidRPr="00846B76" w:rsidRDefault="00FA7230" w:rsidP="00407F0D"/>
        </w:tc>
      </w:tr>
    </w:tbl>
    <w:tbl>
      <w:tblPr>
        <w:tblW w:w="9825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9825"/>
      </w:tblGrid>
      <w:tr w:rsidR="00317FD3" w14:paraId="1A360DBC" w14:textId="77777777" w:rsidTr="00317FD3">
        <w:trPr>
          <w:trHeight w:val="100"/>
        </w:trPr>
        <w:tc>
          <w:tcPr>
            <w:tcW w:w="9825" w:type="dxa"/>
          </w:tcPr>
          <w:p w14:paraId="68CDA49F" w14:textId="77777777" w:rsidR="00FD492F" w:rsidRDefault="00FD492F" w:rsidP="00317FD3">
            <w:pPr>
              <w:rPr>
                <w:rFonts w:ascii="Corbel" w:hAnsi="Corbel"/>
                <w:b/>
                <w:bCs/>
                <w:shd w:val="clear" w:color="auto" w:fill="00B050"/>
              </w:rPr>
            </w:pPr>
          </w:p>
          <w:p w14:paraId="1B9E1270" w14:textId="53330EDA" w:rsidR="00317FD3" w:rsidRPr="00714E60" w:rsidRDefault="00776A4C" w:rsidP="00317FD3">
            <w:pPr>
              <w:rPr>
                <w:rFonts w:ascii="Corbel" w:hAnsi="Corbel"/>
                <w:b/>
                <w:bCs/>
                <w:shd w:val="clear" w:color="auto" w:fill="00B050"/>
              </w:rPr>
            </w:pPr>
            <w:r w:rsidRPr="00714E60">
              <w:rPr>
                <w:rFonts w:ascii="Corbel" w:hAnsi="Corbel"/>
                <w:b/>
                <w:bCs/>
                <w:shd w:val="clear" w:color="auto" w:fill="00B050"/>
              </w:rPr>
              <w:t>Conditions requiring special consideration (medical/physical</w:t>
            </w:r>
            <w:proofErr w:type="gramStart"/>
            <w:r w:rsidRPr="00714E60">
              <w:rPr>
                <w:rFonts w:ascii="Corbel" w:hAnsi="Corbel"/>
                <w:b/>
                <w:bCs/>
                <w:shd w:val="clear" w:color="auto" w:fill="00B050"/>
              </w:rPr>
              <w:t>)</w:t>
            </w:r>
            <w:r w:rsidR="00714E60">
              <w:rPr>
                <w:rFonts w:ascii="Corbel" w:hAnsi="Corbel"/>
                <w:b/>
                <w:bCs/>
                <w:shd w:val="clear" w:color="auto" w:fill="00B050"/>
              </w:rPr>
              <w:t xml:space="preserve"> </w:t>
            </w:r>
            <w:r w:rsidRPr="00714E60">
              <w:rPr>
                <w:rFonts w:ascii="Corbel" w:hAnsi="Corbel"/>
                <w:b/>
                <w:bCs/>
                <w:shd w:val="clear" w:color="auto" w:fill="00B050"/>
              </w:rPr>
              <w:t>:</w:t>
            </w:r>
            <w:proofErr w:type="gramEnd"/>
          </w:p>
        </w:tc>
      </w:tr>
    </w:tbl>
    <w:p w14:paraId="3DC6D9BD" w14:textId="38E1014F" w:rsidR="00317FD3" w:rsidRDefault="00317FD3" w:rsidP="00317FD3">
      <w:r>
        <w:t>Please provide the information requested below, as it may be needed in case of an emergency.</w:t>
      </w:r>
    </w:p>
    <w:p w14:paraId="092A2E75" w14:textId="70CA9141" w:rsidR="00317FD3" w:rsidRDefault="00776A4C" w:rsidP="00317FD3">
      <w:r>
        <w:t>Does your child have</w:t>
      </w:r>
      <w:r w:rsidR="00475283">
        <w:t>:</w:t>
      </w:r>
    </w:p>
    <w:tbl>
      <w:tblPr>
        <w:tblStyle w:val="TableGrid"/>
        <w:tblpPr w:leftFromText="180" w:rightFromText="180" w:vertAnchor="text" w:horzAnchor="page" w:tblpX="2776" w:tblpY="-33"/>
        <w:tblW w:w="0" w:type="auto"/>
        <w:tblLook w:val="04A0" w:firstRow="1" w:lastRow="0" w:firstColumn="1" w:lastColumn="0" w:noHBand="0" w:noVBand="1"/>
      </w:tblPr>
      <w:tblGrid>
        <w:gridCol w:w="7866"/>
      </w:tblGrid>
      <w:tr w:rsidR="00317FD3" w14:paraId="3244EF5C" w14:textId="77777777" w:rsidTr="00317FD3">
        <w:trPr>
          <w:trHeight w:val="340"/>
        </w:trPr>
        <w:tc>
          <w:tcPr>
            <w:tcW w:w="7866" w:type="dxa"/>
          </w:tcPr>
          <w:p w14:paraId="2FE2E173" w14:textId="77777777" w:rsidR="00317FD3" w:rsidRDefault="00317FD3" w:rsidP="00317FD3"/>
        </w:tc>
      </w:tr>
    </w:tbl>
    <w:p w14:paraId="18F3A727" w14:textId="199F6062" w:rsidR="00317FD3" w:rsidRDefault="00317FD3" w:rsidP="00317FD3">
      <w:r>
        <w:t xml:space="preserve">Allergies: </w:t>
      </w:r>
    </w:p>
    <w:tbl>
      <w:tblPr>
        <w:tblStyle w:val="TableGrid"/>
        <w:tblpPr w:leftFromText="180" w:rightFromText="180" w:vertAnchor="text" w:horzAnchor="page" w:tblpX="2776" w:tblpYSpec="center"/>
        <w:tblW w:w="0" w:type="auto"/>
        <w:tblLook w:val="04A0" w:firstRow="1" w:lastRow="0" w:firstColumn="1" w:lastColumn="0" w:noHBand="0" w:noVBand="1"/>
      </w:tblPr>
      <w:tblGrid>
        <w:gridCol w:w="1176"/>
        <w:gridCol w:w="1176"/>
      </w:tblGrid>
      <w:tr w:rsidR="00776A4C" w14:paraId="40D1A03C" w14:textId="77777777" w:rsidTr="00776A4C">
        <w:trPr>
          <w:trHeight w:val="262"/>
        </w:trPr>
        <w:tc>
          <w:tcPr>
            <w:tcW w:w="1176" w:type="dxa"/>
          </w:tcPr>
          <w:p w14:paraId="66166A5E" w14:textId="669FA460" w:rsidR="00776A4C" w:rsidRDefault="00776A4C" w:rsidP="00776A4C">
            <w:r>
              <w:t>Yes</w:t>
            </w:r>
          </w:p>
        </w:tc>
        <w:tc>
          <w:tcPr>
            <w:tcW w:w="1176" w:type="dxa"/>
          </w:tcPr>
          <w:p w14:paraId="04FB895E" w14:textId="2D87FD76" w:rsidR="00776A4C" w:rsidRDefault="00776A4C" w:rsidP="00776A4C">
            <w:r>
              <w:t>No</w:t>
            </w:r>
          </w:p>
        </w:tc>
      </w:tr>
    </w:tbl>
    <w:p w14:paraId="78E3768F" w14:textId="08507CBE" w:rsidR="00317FD3" w:rsidRDefault="00776A4C" w:rsidP="00317FD3">
      <w:r>
        <w:t xml:space="preserve">Asthma:   </w:t>
      </w:r>
    </w:p>
    <w:p w14:paraId="2DEFB5D8" w14:textId="77777777" w:rsidR="00317FD3" w:rsidRDefault="00317FD3" w:rsidP="00317FD3">
      <w:r>
        <w:t xml:space="preserve">Does your </w:t>
      </w:r>
      <w:r w:rsidR="00776A4C">
        <w:t>child</w:t>
      </w:r>
      <w:r>
        <w:t xml:space="preserve"> </w:t>
      </w:r>
      <w:r w:rsidR="00776A4C">
        <w:t>require:</w:t>
      </w:r>
      <w: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317FD3" w14:paraId="32D4BC0F" w14:textId="77777777" w:rsidTr="00317FD3">
        <w:tc>
          <w:tcPr>
            <w:tcW w:w="4675" w:type="dxa"/>
          </w:tcPr>
          <w:p w14:paraId="26F761D4" w14:textId="2A2A5514" w:rsidR="00317FD3" w:rsidRDefault="00475283" w:rsidP="00317FD3">
            <w:r>
              <w:t>EpiPens</w:t>
            </w:r>
          </w:p>
        </w:tc>
        <w:tc>
          <w:tcPr>
            <w:tcW w:w="4675" w:type="dxa"/>
          </w:tcPr>
          <w:p w14:paraId="7B70D628" w14:textId="77777777" w:rsidR="00317FD3" w:rsidRDefault="00317FD3" w:rsidP="00317FD3"/>
        </w:tc>
      </w:tr>
      <w:tr w:rsidR="00317FD3" w14:paraId="2599CD3B" w14:textId="77777777" w:rsidTr="00317FD3">
        <w:tc>
          <w:tcPr>
            <w:tcW w:w="4675" w:type="dxa"/>
          </w:tcPr>
          <w:p w14:paraId="263F6B49" w14:textId="1C05EC84" w:rsidR="00317FD3" w:rsidRDefault="00317FD3" w:rsidP="00317FD3">
            <w:r>
              <w:t>Inhaler</w:t>
            </w:r>
          </w:p>
        </w:tc>
        <w:tc>
          <w:tcPr>
            <w:tcW w:w="4675" w:type="dxa"/>
          </w:tcPr>
          <w:p w14:paraId="6A038F35" w14:textId="77777777" w:rsidR="00317FD3" w:rsidRDefault="00317FD3" w:rsidP="00317FD3"/>
        </w:tc>
      </w:tr>
      <w:tr w:rsidR="00317FD3" w14:paraId="16AFFB08" w14:textId="77777777" w:rsidTr="00317FD3">
        <w:tc>
          <w:tcPr>
            <w:tcW w:w="4675" w:type="dxa"/>
          </w:tcPr>
          <w:p w14:paraId="18631645" w14:textId="544AB51F" w:rsidR="00317FD3" w:rsidRDefault="00317FD3" w:rsidP="00317FD3">
            <w:r>
              <w:t xml:space="preserve">Any other </w:t>
            </w:r>
            <w:r w:rsidR="00776A4C">
              <w:t>p</w:t>
            </w:r>
            <w:r>
              <w:t xml:space="preserve">rescribed Medication </w:t>
            </w:r>
            <w:r w:rsidR="00776A4C">
              <w:t>c</w:t>
            </w:r>
            <w:r>
              <w:t>urrentl</w:t>
            </w:r>
            <w:r w:rsidR="00776A4C">
              <w:t>y taken</w:t>
            </w:r>
            <w:r>
              <w:t>: (Type of medication and time of administration):</w:t>
            </w:r>
          </w:p>
        </w:tc>
        <w:tc>
          <w:tcPr>
            <w:tcW w:w="4675" w:type="dxa"/>
          </w:tcPr>
          <w:p w14:paraId="2C5A13A2" w14:textId="77777777" w:rsidR="00317FD3" w:rsidRDefault="00317FD3" w:rsidP="00317FD3"/>
        </w:tc>
      </w:tr>
    </w:tbl>
    <w:tbl>
      <w:tblPr>
        <w:tblStyle w:val="TableGrid"/>
        <w:tblpPr w:leftFromText="180" w:rightFromText="180" w:vertAnchor="text" w:horzAnchor="margin" w:tblpXSpec="right" w:tblpY="673"/>
        <w:tblW w:w="0" w:type="auto"/>
        <w:tblLook w:val="04A0" w:firstRow="1" w:lastRow="0" w:firstColumn="1" w:lastColumn="0" w:noHBand="0" w:noVBand="1"/>
      </w:tblPr>
      <w:tblGrid>
        <w:gridCol w:w="6203"/>
      </w:tblGrid>
      <w:tr w:rsidR="005C7EB6" w14:paraId="638F0465" w14:textId="77777777" w:rsidTr="005C7EB6">
        <w:trPr>
          <w:trHeight w:val="267"/>
        </w:trPr>
        <w:tc>
          <w:tcPr>
            <w:tcW w:w="6203" w:type="dxa"/>
          </w:tcPr>
          <w:p w14:paraId="682EB97E" w14:textId="77777777" w:rsidR="005C7EB6" w:rsidRDefault="005C7EB6" w:rsidP="005C7EB6"/>
        </w:tc>
      </w:tr>
    </w:tbl>
    <w:p w14:paraId="0B08A665" w14:textId="77777777" w:rsidR="005C7EB6" w:rsidRDefault="005C7EB6" w:rsidP="00637200"/>
    <w:p w14:paraId="01D271A4" w14:textId="54F9B7AF" w:rsidR="00776A4C" w:rsidRPr="0006568A" w:rsidRDefault="00776A4C" w:rsidP="00637200">
      <w:r>
        <w:t xml:space="preserve">Any special dietary needs: </w:t>
      </w:r>
    </w:p>
    <w:p w14:paraId="32954967" w14:textId="77777777" w:rsidR="005C7EB6" w:rsidRDefault="005C7EB6" w:rsidP="00637200"/>
    <w:tbl>
      <w:tblPr>
        <w:tblStyle w:val="TableGrid"/>
        <w:tblpPr w:leftFromText="180" w:rightFromText="180" w:vertAnchor="text" w:horzAnchor="page" w:tblpX="4707" w:tblpY="483"/>
        <w:tblW w:w="0" w:type="auto"/>
        <w:tblLook w:val="04A0" w:firstRow="1" w:lastRow="0" w:firstColumn="1" w:lastColumn="0" w:noHBand="0" w:noVBand="1"/>
      </w:tblPr>
      <w:tblGrid>
        <w:gridCol w:w="7536"/>
      </w:tblGrid>
      <w:tr w:rsidR="00F8027A" w14:paraId="037AE768" w14:textId="77777777" w:rsidTr="00F8027A">
        <w:trPr>
          <w:trHeight w:val="249"/>
        </w:trPr>
        <w:tc>
          <w:tcPr>
            <w:tcW w:w="7536" w:type="dxa"/>
          </w:tcPr>
          <w:p w14:paraId="04D53C67" w14:textId="77777777" w:rsidR="00F8027A" w:rsidRDefault="00F8027A" w:rsidP="00F8027A"/>
        </w:tc>
      </w:tr>
    </w:tbl>
    <w:p w14:paraId="651D299C" w14:textId="7612D29B" w:rsidR="00776A4C" w:rsidRPr="0006568A" w:rsidRDefault="00776A4C" w:rsidP="00637200">
      <w:r>
        <w:t>Any Disability</w:t>
      </w:r>
      <w:r w:rsidR="0029534F">
        <w:t>/</w:t>
      </w:r>
      <w:r w:rsidR="00F8027A">
        <w:t>M</w:t>
      </w:r>
      <w:r w:rsidR="0029534F">
        <w:t>edical condition</w:t>
      </w:r>
      <w:r>
        <w:t xml:space="preserve">: </w:t>
      </w:r>
    </w:p>
    <w:p w14:paraId="7A949CDE" w14:textId="77777777" w:rsidR="00B20425" w:rsidRDefault="00B20425" w:rsidP="00637200">
      <w:pPr>
        <w:rPr>
          <w:b/>
          <w:bCs/>
          <w:shd w:val="clear" w:color="auto" w:fill="00B050"/>
        </w:rPr>
      </w:pPr>
    </w:p>
    <w:p w14:paraId="06810770" w14:textId="23AE8E44" w:rsidR="00884F1D" w:rsidRDefault="00884F1D" w:rsidP="00637200">
      <w:r w:rsidRPr="009262D9">
        <w:rPr>
          <w:b/>
          <w:bCs/>
          <w:shd w:val="clear" w:color="auto" w:fill="00B050"/>
        </w:rPr>
        <w:t>Parent(s) Consent for IT and Media</w:t>
      </w:r>
      <w:r w:rsidR="009262D9">
        <w:rPr>
          <w:b/>
          <w:bCs/>
          <w:shd w:val="clear" w:color="auto" w:fill="00B050"/>
        </w:rPr>
        <w:t>:</w:t>
      </w:r>
    </w:p>
    <w:p w14:paraId="4B349882" w14:textId="77C45F95" w:rsidR="00884F1D" w:rsidRDefault="00884F1D" w:rsidP="00637200">
      <w:r>
        <w:t>We may sometimes take pictures and videos in our setting and post this on</w:t>
      </w:r>
      <w:r w:rsidR="000E4E44">
        <w:t>ly on</w:t>
      </w:r>
      <w:r>
        <w:t xml:space="preserve"> our </w:t>
      </w:r>
      <w:r w:rsidR="001B1E7E">
        <w:t xml:space="preserve">app, </w:t>
      </w:r>
      <w:r>
        <w:t xml:space="preserve">website or Facebook page with </w:t>
      </w:r>
      <w:r w:rsidR="00714E60">
        <w:t>children’s</w:t>
      </w:r>
      <w:r>
        <w:t xml:space="preserve"> faces </w:t>
      </w:r>
      <w:r w:rsidR="001B1E7E">
        <w:t xml:space="preserve">or </w:t>
      </w:r>
      <w:r>
        <w:t xml:space="preserve">blur </w:t>
      </w:r>
      <w:r w:rsidR="001B1E7E">
        <w:t xml:space="preserve">faces </w:t>
      </w:r>
      <w:r>
        <w:t>to hide facial identity.</w:t>
      </w:r>
    </w:p>
    <w:p w14:paraId="37069F0C" w14:textId="5F7AE9F0" w:rsidR="00884F1D" w:rsidRDefault="00F47B07" w:rsidP="00637200">
      <w:r>
        <w:t>We also</w:t>
      </w:r>
      <w:r w:rsidR="00884F1D">
        <w:t xml:space="preserve"> plan to support children with school homework</w:t>
      </w:r>
      <w:r>
        <w:t xml:space="preserve"> and the</w:t>
      </w:r>
      <w:r w:rsidR="00EE0AFB">
        <w:t xml:space="preserve"> children may sometimes use </w:t>
      </w:r>
      <w:r w:rsidR="002108D4">
        <w:t>our c</w:t>
      </w:r>
      <w:r w:rsidR="00EE0AFB">
        <w:t xml:space="preserve">omputer or </w:t>
      </w:r>
      <w:r w:rsidR="002108D4">
        <w:t>l</w:t>
      </w:r>
      <w:r w:rsidR="00EE0AFB">
        <w:t>aptop</w:t>
      </w:r>
      <w:r w:rsidR="000E4E44">
        <w:t xml:space="preserve"> strictly</w:t>
      </w:r>
      <w:r w:rsidR="00EE0AFB">
        <w:t xml:space="preserve"> to do </w:t>
      </w:r>
      <w:r w:rsidR="000E4E44">
        <w:t xml:space="preserve">their school </w:t>
      </w:r>
      <w:r w:rsidR="00EE0AFB">
        <w:t xml:space="preserve">homework like </w:t>
      </w:r>
      <w:r w:rsidR="009C72C7">
        <w:t xml:space="preserve">online </w:t>
      </w:r>
      <w:proofErr w:type="spellStart"/>
      <w:r w:rsidR="009D3964">
        <w:t>M</w:t>
      </w:r>
      <w:r w:rsidR="009C72C7">
        <w:t>aths</w:t>
      </w:r>
      <w:proofErr w:type="spellEnd"/>
      <w:r w:rsidR="009C72C7">
        <w:t xml:space="preserve">, </w:t>
      </w:r>
      <w:r w:rsidR="009D3964">
        <w:t xml:space="preserve">English </w:t>
      </w:r>
      <w:r w:rsidR="009C72C7">
        <w:t>quiz, etc</w:t>
      </w:r>
      <w:r w:rsidR="00EE0AFB">
        <w:t xml:space="preserve">. </w:t>
      </w:r>
      <w:r w:rsidR="00884F1D">
        <w:t xml:space="preserve">Please note that we are not </w:t>
      </w:r>
      <w:r>
        <w:t xml:space="preserve">a </w:t>
      </w:r>
      <w:r w:rsidR="00884F1D">
        <w:t xml:space="preserve">school, </w:t>
      </w:r>
      <w:r>
        <w:t xml:space="preserve">we </w:t>
      </w:r>
      <w:r w:rsidR="00884F1D">
        <w:t xml:space="preserve">will </w:t>
      </w:r>
      <w:r w:rsidR="000E4E44">
        <w:t xml:space="preserve">only </w:t>
      </w:r>
      <w:r w:rsidR="00884F1D">
        <w:t xml:space="preserve">encourage and support </w:t>
      </w:r>
      <w:r w:rsidR="00EE0AFB">
        <w:t>children</w:t>
      </w:r>
      <w:r w:rsidR="00884F1D">
        <w:t xml:space="preserve"> gently </w:t>
      </w:r>
      <w:r w:rsidR="00EE0AFB">
        <w:t xml:space="preserve">to do </w:t>
      </w:r>
      <w:r w:rsidR="000E4E44">
        <w:t>school</w:t>
      </w:r>
      <w:r w:rsidR="00EE0AFB">
        <w:t xml:space="preserve"> homework</w:t>
      </w:r>
      <w:r w:rsidR="007313F8">
        <w:t xml:space="preserve"> if they would like to</w:t>
      </w:r>
      <w:r w:rsidR="00EE0AFB">
        <w:t>.</w:t>
      </w:r>
    </w:p>
    <w:p w14:paraId="1A311D0A" w14:textId="0CE838AE" w:rsidR="00EE0AFB" w:rsidRDefault="00EE0AFB" w:rsidP="00637200">
      <w:r>
        <w:lastRenderedPageBreak/>
        <w:t xml:space="preserve">Please </w:t>
      </w:r>
      <w:r w:rsidR="00F47B07">
        <w:t>tick</w:t>
      </w:r>
      <w:r w:rsidR="00665C28">
        <w:t>/highlight</w:t>
      </w:r>
      <w:r w:rsidR="00F47B07">
        <w:t xml:space="preserve"> the boxes</w:t>
      </w:r>
      <w:r>
        <w:t xml:space="preserve"> below if you want your child to use </w:t>
      </w:r>
      <w:r w:rsidR="00F47B07">
        <w:t xml:space="preserve">or not to use </w:t>
      </w:r>
      <w:r>
        <w:t xml:space="preserve">our setting IT and if we can take their pictures and video while at </w:t>
      </w:r>
      <w:r w:rsidR="00635D26">
        <w:t>our</w:t>
      </w:r>
      <w:r>
        <w:t xml:space="preserve"> setting as explained above.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1274"/>
        <w:gridCol w:w="1275"/>
      </w:tblGrid>
      <w:tr w:rsidR="008806D5" w14:paraId="134CBC78" w14:textId="77777777" w:rsidTr="008806D5">
        <w:tc>
          <w:tcPr>
            <w:tcW w:w="3116" w:type="dxa"/>
          </w:tcPr>
          <w:p w14:paraId="323027DE" w14:textId="77777777" w:rsidR="008806D5" w:rsidRDefault="008806D5" w:rsidP="00637200"/>
        </w:tc>
        <w:tc>
          <w:tcPr>
            <w:tcW w:w="1274" w:type="dxa"/>
          </w:tcPr>
          <w:p w14:paraId="7C762BD0" w14:textId="1B1D9C06" w:rsidR="008806D5" w:rsidRDefault="008806D5" w:rsidP="00637200">
            <w:r>
              <w:t>Yes</w:t>
            </w:r>
          </w:p>
        </w:tc>
        <w:tc>
          <w:tcPr>
            <w:tcW w:w="1275" w:type="dxa"/>
          </w:tcPr>
          <w:p w14:paraId="5C7BC54B" w14:textId="6C1264E5" w:rsidR="008806D5" w:rsidRDefault="008806D5" w:rsidP="00637200">
            <w:r>
              <w:t xml:space="preserve"> No</w:t>
            </w:r>
          </w:p>
        </w:tc>
      </w:tr>
      <w:tr w:rsidR="00EE0AFB" w14:paraId="4A394D70" w14:textId="77777777" w:rsidTr="008806D5">
        <w:tc>
          <w:tcPr>
            <w:tcW w:w="3116" w:type="dxa"/>
          </w:tcPr>
          <w:p w14:paraId="47F6EBD8" w14:textId="11AD3A51" w:rsidR="00EE0AFB" w:rsidRDefault="009262D9" w:rsidP="00637200">
            <w:r>
              <w:t>My child can use IT at My-STS Wonderland</w:t>
            </w:r>
            <w:r w:rsidR="00635D26">
              <w:t xml:space="preserve"> for school homework</w:t>
            </w:r>
            <w:r w:rsidR="000E4E44">
              <w:t>.</w:t>
            </w:r>
          </w:p>
        </w:tc>
        <w:tc>
          <w:tcPr>
            <w:tcW w:w="1274" w:type="dxa"/>
          </w:tcPr>
          <w:p w14:paraId="66C2A4A5" w14:textId="18B5943D" w:rsidR="00EE0AFB" w:rsidRDefault="00EE0AFB" w:rsidP="00637200"/>
        </w:tc>
        <w:tc>
          <w:tcPr>
            <w:tcW w:w="1275" w:type="dxa"/>
          </w:tcPr>
          <w:p w14:paraId="54332C5A" w14:textId="1F8EDB79" w:rsidR="00F47B07" w:rsidRDefault="00F47B07" w:rsidP="00637200"/>
        </w:tc>
      </w:tr>
      <w:tr w:rsidR="00EE0AFB" w14:paraId="743C9A73" w14:textId="77777777" w:rsidTr="008806D5">
        <w:tc>
          <w:tcPr>
            <w:tcW w:w="3116" w:type="dxa"/>
          </w:tcPr>
          <w:p w14:paraId="135CAC3D" w14:textId="3E1DD757" w:rsidR="00EE0AFB" w:rsidRDefault="009262D9" w:rsidP="00637200">
            <w:r>
              <w:t xml:space="preserve">My child </w:t>
            </w:r>
            <w:r w:rsidR="00F47B07">
              <w:t xml:space="preserve">will not share or save </w:t>
            </w:r>
            <w:r w:rsidR="000E4E44">
              <w:t xml:space="preserve">his/her </w:t>
            </w:r>
            <w:r w:rsidR="00F47B07">
              <w:t>school password</w:t>
            </w:r>
            <w:r w:rsidR="000E4E44">
              <w:t>s</w:t>
            </w:r>
            <w:r w:rsidR="00F47B07">
              <w:t>/code</w:t>
            </w:r>
            <w:r w:rsidR="000E4E44">
              <w:t>s</w:t>
            </w:r>
            <w:r w:rsidR="00F47B07">
              <w:t xml:space="preserve"> on My-STS IT systems. </w:t>
            </w:r>
          </w:p>
        </w:tc>
        <w:tc>
          <w:tcPr>
            <w:tcW w:w="1274" w:type="dxa"/>
          </w:tcPr>
          <w:p w14:paraId="65485EE0" w14:textId="11F300F5" w:rsidR="00EE0AFB" w:rsidRDefault="00EE0AFB" w:rsidP="00637200"/>
        </w:tc>
        <w:tc>
          <w:tcPr>
            <w:tcW w:w="1275" w:type="dxa"/>
          </w:tcPr>
          <w:p w14:paraId="246C927D" w14:textId="0904A322" w:rsidR="00EE0AFB" w:rsidRDefault="00EE0AFB" w:rsidP="00637200"/>
        </w:tc>
      </w:tr>
      <w:tr w:rsidR="00F47B07" w14:paraId="186801B8" w14:textId="77777777" w:rsidTr="008806D5">
        <w:tc>
          <w:tcPr>
            <w:tcW w:w="3116" w:type="dxa"/>
          </w:tcPr>
          <w:p w14:paraId="14AC54C9" w14:textId="3BF82101" w:rsidR="00F47B07" w:rsidRDefault="00F47B07" w:rsidP="00637200">
            <w:r>
              <w:t>My-STS can include my child in pictures</w:t>
            </w:r>
            <w:r w:rsidR="000E4E44">
              <w:t>/video</w:t>
            </w:r>
            <w:r>
              <w:t xml:space="preserve"> </w:t>
            </w:r>
            <w:r w:rsidR="008D2CE1">
              <w:t xml:space="preserve">with or without </w:t>
            </w:r>
            <w:r>
              <w:t xml:space="preserve">blur faces when using </w:t>
            </w:r>
            <w:r w:rsidR="000E4E44">
              <w:t xml:space="preserve">them </w:t>
            </w:r>
            <w:r>
              <w:t xml:space="preserve">on My-STS </w:t>
            </w:r>
            <w:r w:rsidR="00300568">
              <w:t>App, W</w:t>
            </w:r>
            <w:r>
              <w:t>ebsite and Facebook page</w:t>
            </w:r>
            <w:r w:rsidR="000E4E44">
              <w:t>.</w:t>
            </w:r>
          </w:p>
        </w:tc>
        <w:tc>
          <w:tcPr>
            <w:tcW w:w="1274" w:type="dxa"/>
          </w:tcPr>
          <w:p w14:paraId="323D5BE4" w14:textId="5203F20F" w:rsidR="00F47B07" w:rsidRDefault="00F47B07" w:rsidP="00637200"/>
        </w:tc>
        <w:tc>
          <w:tcPr>
            <w:tcW w:w="1275" w:type="dxa"/>
          </w:tcPr>
          <w:p w14:paraId="76FB0E7E" w14:textId="327873EC" w:rsidR="00F47B07" w:rsidRDefault="00F47B07" w:rsidP="00637200"/>
        </w:tc>
      </w:tr>
    </w:tbl>
    <w:tbl>
      <w:tblPr>
        <w:tblStyle w:val="TableGrid"/>
        <w:tblpPr w:leftFromText="180" w:rightFromText="180" w:vertAnchor="text" w:horzAnchor="margin" w:tblpXSpec="center" w:tblpY="568"/>
        <w:tblW w:w="9363" w:type="dxa"/>
        <w:tblLook w:val="04A0" w:firstRow="1" w:lastRow="0" w:firstColumn="1" w:lastColumn="0" w:noHBand="0" w:noVBand="1"/>
      </w:tblPr>
      <w:tblGrid>
        <w:gridCol w:w="4957"/>
        <w:gridCol w:w="2420"/>
        <w:gridCol w:w="1986"/>
      </w:tblGrid>
      <w:tr w:rsidR="00E44858" w14:paraId="36BF4379" w14:textId="21643E53" w:rsidTr="00E44858">
        <w:trPr>
          <w:trHeight w:val="469"/>
        </w:trPr>
        <w:tc>
          <w:tcPr>
            <w:tcW w:w="4957" w:type="dxa"/>
          </w:tcPr>
          <w:p w14:paraId="4CCFF0DE" w14:textId="71A37D9A" w:rsidR="00E44858" w:rsidRDefault="00E44858" w:rsidP="00E44858"/>
        </w:tc>
        <w:tc>
          <w:tcPr>
            <w:tcW w:w="2420" w:type="dxa"/>
          </w:tcPr>
          <w:p w14:paraId="60584E43" w14:textId="77777777" w:rsidR="00E44858" w:rsidRDefault="00E44858" w:rsidP="00E44858"/>
        </w:tc>
        <w:tc>
          <w:tcPr>
            <w:tcW w:w="1986" w:type="dxa"/>
          </w:tcPr>
          <w:p w14:paraId="1DB7ABBA" w14:textId="77777777" w:rsidR="00E44858" w:rsidRDefault="00E44858" w:rsidP="00E44858"/>
        </w:tc>
      </w:tr>
      <w:tr w:rsidR="00E44858" w14:paraId="06CA1310" w14:textId="77777777" w:rsidTr="00E44858">
        <w:trPr>
          <w:trHeight w:val="600"/>
        </w:trPr>
        <w:tc>
          <w:tcPr>
            <w:tcW w:w="4957" w:type="dxa"/>
          </w:tcPr>
          <w:p w14:paraId="1DAD6371" w14:textId="77777777" w:rsidR="00E44858" w:rsidRDefault="00E44858" w:rsidP="00E44858"/>
        </w:tc>
        <w:tc>
          <w:tcPr>
            <w:tcW w:w="2420" w:type="dxa"/>
          </w:tcPr>
          <w:p w14:paraId="1FCCB8EC" w14:textId="77777777" w:rsidR="00E44858" w:rsidRDefault="00E44858" w:rsidP="00E44858"/>
        </w:tc>
        <w:tc>
          <w:tcPr>
            <w:tcW w:w="1986" w:type="dxa"/>
          </w:tcPr>
          <w:p w14:paraId="0BDF0B88" w14:textId="77777777" w:rsidR="00E44858" w:rsidRDefault="00E44858" w:rsidP="00E44858"/>
        </w:tc>
      </w:tr>
    </w:tbl>
    <w:p w14:paraId="0C8D9B55" w14:textId="7E4D2C25" w:rsidR="009262D9" w:rsidRPr="0006568A" w:rsidRDefault="009262D9" w:rsidP="009262D9">
      <w:r>
        <w:t xml:space="preserve">Parent(s) Names, </w:t>
      </w:r>
      <w:r w:rsidR="00665C28">
        <w:tab/>
      </w:r>
      <w:r w:rsidR="00665C28">
        <w:tab/>
      </w:r>
      <w:r w:rsidR="00665C28">
        <w:tab/>
      </w:r>
      <w:r w:rsidR="00665C28">
        <w:tab/>
      </w:r>
      <w:r w:rsidR="00665C28">
        <w:tab/>
      </w:r>
      <w:r>
        <w:t>Signature</w:t>
      </w:r>
      <w:r w:rsidR="00665C28">
        <w:t>,</w:t>
      </w:r>
      <w:r>
        <w:t xml:space="preserve"> </w:t>
      </w:r>
      <w:r w:rsidR="00665C28">
        <w:tab/>
      </w:r>
      <w:r w:rsidR="00665C28">
        <w:tab/>
      </w:r>
      <w:r w:rsidR="00665C28">
        <w:tab/>
      </w:r>
      <w:r>
        <w:t xml:space="preserve">Date </w:t>
      </w:r>
    </w:p>
    <w:p w14:paraId="6D501CCC" w14:textId="77777777" w:rsidR="00F47B07" w:rsidRDefault="00F47B07" w:rsidP="009262D9">
      <w:pPr>
        <w:rPr>
          <w:b/>
          <w:bCs/>
          <w:shd w:val="clear" w:color="auto" w:fill="00B050"/>
        </w:rPr>
      </w:pPr>
    </w:p>
    <w:p w14:paraId="711981EE" w14:textId="21138EC5" w:rsidR="00414077" w:rsidRPr="00414077" w:rsidRDefault="00414077" w:rsidP="00BE35B4">
      <w:pPr>
        <w:rPr>
          <w:b/>
          <w:bCs/>
        </w:rPr>
      </w:pPr>
      <w:r w:rsidRPr="00414077">
        <w:rPr>
          <w:b/>
          <w:bCs/>
          <w:sz w:val="24"/>
          <w:szCs w:val="24"/>
        </w:rPr>
        <w:t xml:space="preserve">PLEASE RETURN </w:t>
      </w:r>
      <w:r>
        <w:rPr>
          <w:b/>
          <w:bCs/>
          <w:sz w:val="24"/>
          <w:szCs w:val="24"/>
        </w:rPr>
        <w:t xml:space="preserve">COMPLETED </w:t>
      </w:r>
      <w:r w:rsidRPr="00414077">
        <w:rPr>
          <w:b/>
          <w:bCs/>
          <w:sz w:val="24"/>
          <w:szCs w:val="24"/>
        </w:rPr>
        <w:t xml:space="preserve">FORM BY EMAIL TO </w:t>
      </w:r>
      <w:hyperlink r:id="rId10" w:history="1">
        <w:r w:rsidR="002C1556" w:rsidRPr="00DF266D">
          <w:rPr>
            <w:rStyle w:val="Hyperlink"/>
            <w:b/>
            <w:bCs/>
            <w:sz w:val="24"/>
            <w:szCs w:val="24"/>
          </w:rPr>
          <w:t>mystswonderland@gmail.com</w:t>
        </w:r>
      </w:hyperlink>
      <w:r w:rsidRPr="00414077">
        <w:rPr>
          <w:b/>
          <w:bCs/>
          <w:sz w:val="24"/>
          <w:szCs w:val="24"/>
        </w:rPr>
        <w:t xml:space="preserve"> or </w:t>
      </w:r>
      <w:r w:rsidR="00E44858">
        <w:rPr>
          <w:b/>
          <w:bCs/>
          <w:sz w:val="24"/>
          <w:szCs w:val="24"/>
        </w:rPr>
        <w:t>drop it</w:t>
      </w:r>
      <w:r w:rsidRPr="00414077">
        <w:rPr>
          <w:b/>
          <w:bCs/>
          <w:sz w:val="24"/>
          <w:szCs w:val="24"/>
        </w:rPr>
        <w:t xml:space="preserve"> in person to us</w:t>
      </w:r>
      <w:r w:rsidR="009D3964">
        <w:rPr>
          <w:b/>
          <w:bCs/>
          <w:sz w:val="24"/>
          <w:szCs w:val="24"/>
        </w:rPr>
        <w:t xml:space="preserve"> on</w:t>
      </w:r>
      <w:r w:rsidR="002C1556">
        <w:rPr>
          <w:b/>
          <w:bCs/>
          <w:sz w:val="24"/>
          <w:szCs w:val="24"/>
        </w:rPr>
        <w:t xml:space="preserve"> Monday to</w:t>
      </w:r>
      <w:r w:rsidRPr="00414077">
        <w:rPr>
          <w:b/>
          <w:bCs/>
          <w:sz w:val="24"/>
          <w:szCs w:val="24"/>
        </w:rPr>
        <w:t xml:space="preserve"> Fri</w:t>
      </w:r>
      <w:r w:rsidR="009C72C7">
        <w:rPr>
          <w:b/>
          <w:bCs/>
          <w:sz w:val="24"/>
          <w:szCs w:val="24"/>
        </w:rPr>
        <w:t>day</w:t>
      </w:r>
      <w:r w:rsidR="009D3964">
        <w:rPr>
          <w:b/>
          <w:bCs/>
          <w:sz w:val="24"/>
          <w:szCs w:val="24"/>
        </w:rPr>
        <w:t xml:space="preserve"> between </w:t>
      </w:r>
      <w:r w:rsidR="00433070">
        <w:rPr>
          <w:b/>
          <w:bCs/>
          <w:sz w:val="24"/>
          <w:szCs w:val="24"/>
        </w:rPr>
        <w:t>10</w:t>
      </w:r>
      <w:r w:rsidR="002C1556">
        <w:rPr>
          <w:b/>
          <w:bCs/>
          <w:sz w:val="24"/>
          <w:szCs w:val="24"/>
        </w:rPr>
        <w:t xml:space="preserve"> am</w:t>
      </w:r>
      <w:r w:rsidRPr="00414077">
        <w:rPr>
          <w:b/>
          <w:bCs/>
          <w:sz w:val="24"/>
          <w:szCs w:val="24"/>
        </w:rPr>
        <w:t xml:space="preserve"> </w:t>
      </w:r>
      <w:r w:rsidR="009D3964">
        <w:rPr>
          <w:b/>
          <w:bCs/>
          <w:sz w:val="24"/>
          <w:szCs w:val="24"/>
        </w:rPr>
        <w:t>and</w:t>
      </w:r>
      <w:r w:rsidRPr="00414077">
        <w:rPr>
          <w:b/>
          <w:bCs/>
          <w:sz w:val="24"/>
          <w:szCs w:val="24"/>
        </w:rPr>
        <w:t xml:space="preserve"> </w:t>
      </w:r>
      <w:r w:rsidR="00433070">
        <w:rPr>
          <w:b/>
          <w:bCs/>
          <w:sz w:val="24"/>
          <w:szCs w:val="24"/>
        </w:rPr>
        <w:t>5</w:t>
      </w:r>
      <w:r w:rsidRPr="00414077">
        <w:rPr>
          <w:b/>
          <w:bCs/>
          <w:sz w:val="24"/>
          <w:szCs w:val="24"/>
        </w:rPr>
        <w:t xml:space="preserve"> pm at </w:t>
      </w:r>
      <w:r w:rsidR="002C1556">
        <w:rPr>
          <w:b/>
          <w:bCs/>
          <w:sz w:val="24"/>
          <w:szCs w:val="24"/>
        </w:rPr>
        <w:t>Unit 4a Billing Garden</w:t>
      </w:r>
      <w:r w:rsidRPr="00414077">
        <w:rPr>
          <w:b/>
          <w:bCs/>
          <w:sz w:val="24"/>
          <w:szCs w:val="24"/>
        </w:rPr>
        <w:t xml:space="preserve"> Village </w:t>
      </w:r>
      <w:proofErr w:type="gramStart"/>
      <w:r w:rsidR="002C1556">
        <w:rPr>
          <w:b/>
          <w:bCs/>
          <w:sz w:val="24"/>
          <w:szCs w:val="24"/>
        </w:rPr>
        <w:t>The</w:t>
      </w:r>
      <w:proofErr w:type="gramEnd"/>
      <w:r w:rsidR="002C1556">
        <w:rPr>
          <w:b/>
          <w:bCs/>
          <w:sz w:val="24"/>
          <w:szCs w:val="24"/>
        </w:rPr>
        <w:t xml:space="preserve"> Causeway, Gt Billing</w:t>
      </w:r>
      <w:r w:rsidR="009C72C7" w:rsidRPr="00414077">
        <w:rPr>
          <w:b/>
          <w:bCs/>
          <w:sz w:val="24"/>
          <w:szCs w:val="24"/>
        </w:rPr>
        <w:t xml:space="preserve"> </w:t>
      </w:r>
      <w:r w:rsidRPr="00414077">
        <w:rPr>
          <w:b/>
          <w:bCs/>
          <w:sz w:val="24"/>
          <w:szCs w:val="24"/>
        </w:rPr>
        <w:t>NN</w:t>
      </w:r>
      <w:r w:rsidR="002C1556">
        <w:rPr>
          <w:b/>
          <w:bCs/>
          <w:sz w:val="24"/>
          <w:szCs w:val="24"/>
        </w:rPr>
        <w:t>3 9EX</w:t>
      </w:r>
    </w:p>
    <w:sectPr w:rsidR="00414077" w:rsidRPr="00414077" w:rsidSect="004C1073">
      <w:headerReference w:type="default" r:id="rId11"/>
      <w:footerReference w:type="default" r:id="rId12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83E66A" w14:textId="77777777" w:rsidR="004704F8" w:rsidRDefault="004704F8" w:rsidP="000172E5">
      <w:pPr>
        <w:spacing w:after="0" w:line="240" w:lineRule="auto"/>
      </w:pPr>
      <w:r>
        <w:separator/>
      </w:r>
    </w:p>
  </w:endnote>
  <w:endnote w:type="continuationSeparator" w:id="0">
    <w:p w14:paraId="6F32F62D" w14:textId="77777777" w:rsidR="004704F8" w:rsidRDefault="004704F8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F09844B-FA25-4E8C-96F6-3B15923326AB}"/>
    <w:embedBold r:id="rId2" w:fontKey="{811BC9CA-CBAF-4696-B223-2D31387D04D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FD89645A-B5AC-4805-96E0-1601647B8F9E}"/>
    <w:embedBold r:id="rId4" w:fontKey="{43FAC9EE-5619-43F3-B8CE-57E37E1FD0C1}"/>
    <w:embedItalic r:id="rId5" w:fontKey="{813EE47F-64F0-4889-9722-A4CB0BD01BA7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DBF79027-2BFC-4A4D-979A-4D12B7516FD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0165AC02-D093-4A21-9365-F542ABCC0FF4}"/>
  </w:font>
  <w:font w:name="Ink Free">
    <w:panose1 w:val="03080402000500000000"/>
    <w:charset w:val="00"/>
    <w:family w:val="script"/>
    <w:pitch w:val="variable"/>
    <w:sig w:usb0="2000068F" w:usb1="4000000A" w:usb2="00000000" w:usb3="00000000" w:csb0="0000019F" w:csb1="00000000"/>
    <w:embedBold r:id="rId8" w:fontKey="{2867EC65-830D-4E3C-9294-09FB491FC4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1077285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8F8AD3" w14:textId="682DD41D" w:rsidR="005C7EB6" w:rsidRDefault="005C7EB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E893F43" w14:textId="77777777" w:rsidR="006145D8" w:rsidRPr="00B10F9E" w:rsidRDefault="006145D8" w:rsidP="00637200">
    <w:pPr>
      <w:pStyle w:val="Footer"/>
      <w:rPr>
        <w:rFonts w:ascii="Ink Free" w:hAnsi="Ink Free"/>
        <w:b/>
        <w:bCs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7552F6" w14:textId="77777777" w:rsidR="004704F8" w:rsidRDefault="004704F8" w:rsidP="000172E5">
      <w:pPr>
        <w:spacing w:after="0" w:line="240" w:lineRule="auto"/>
      </w:pPr>
      <w:r>
        <w:separator/>
      </w:r>
    </w:p>
  </w:footnote>
  <w:footnote w:type="continuationSeparator" w:id="0">
    <w:p w14:paraId="43AAB7C7" w14:textId="77777777" w:rsidR="004704F8" w:rsidRDefault="004704F8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B337A2" w:rsidRPr="00637200" w14:paraId="35BB4F6A" w14:textId="77777777" w:rsidTr="00A95C6C">
      <w:trPr>
        <w:trHeight w:val="990"/>
      </w:trPr>
      <w:tc>
        <w:tcPr>
          <w:tcW w:w="1350" w:type="dxa"/>
          <w:shd w:val="clear" w:color="auto" w:fill="DD2F92"/>
          <w:vAlign w:val="center"/>
        </w:tcPr>
        <w:p w14:paraId="3D6CA25C" w14:textId="77777777" w:rsidR="00B337A2" w:rsidRPr="00637200" w:rsidRDefault="00B337A2" w:rsidP="00637200">
          <w:pPr>
            <w:pStyle w:val="Header"/>
          </w:pPr>
          <w:r w:rsidRPr="00637200">
            <w:rPr>
              <w:noProof/>
            </w:rPr>
            <w:drawing>
              <wp:inline distT="0" distB="0" distL="0" distR="0" wp14:anchorId="707E147F" wp14:editId="2FE52FF1">
                <wp:extent cx="640080" cy="640080"/>
                <wp:effectExtent l="0" t="0" r="0" b="0"/>
                <wp:docPr id="2" name="Graphic 2" descr="User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FF00"/>
          <w:vAlign w:val="center"/>
        </w:tcPr>
        <w:p w14:paraId="0B9D89C7" w14:textId="003EBB5F" w:rsidR="00B337A2" w:rsidRPr="00A95C6C" w:rsidRDefault="00FA7230" w:rsidP="00637200">
          <w:pPr>
            <w:pStyle w:val="Header"/>
          </w:pPr>
          <w:r w:rsidRPr="00A95C6C">
            <w:rPr>
              <w:color w:val="00B0F0"/>
            </w:rPr>
            <w:t xml:space="preserve">My-STS Wonderland </w:t>
          </w:r>
          <w:r w:rsidR="0037532E">
            <w:rPr>
              <w:color w:val="00B0F0"/>
            </w:rPr>
            <w:t>Me-Time</w:t>
          </w:r>
          <w:r w:rsidR="00A95C6C">
            <w:rPr>
              <w:color w:val="00B0F0"/>
            </w:rPr>
            <w:t xml:space="preserve"> </w:t>
          </w:r>
          <w:r w:rsidRPr="00A95C6C">
            <w:rPr>
              <w:color w:val="00B0F0"/>
            </w:rPr>
            <w:t>Registration Form</w:t>
          </w:r>
        </w:p>
      </w:tc>
    </w:tr>
  </w:tbl>
  <w:p w14:paraId="6DE27138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576469587">
    <w:abstractNumId w:val="11"/>
  </w:num>
  <w:num w:numId="2" w16cid:durableId="1344550280">
    <w:abstractNumId w:val="7"/>
  </w:num>
  <w:num w:numId="3" w16cid:durableId="1072317100">
    <w:abstractNumId w:val="15"/>
  </w:num>
  <w:num w:numId="4" w16cid:durableId="903684279">
    <w:abstractNumId w:val="12"/>
  </w:num>
  <w:num w:numId="5" w16cid:durableId="1095177046">
    <w:abstractNumId w:val="13"/>
  </w:num>
  <w:num w:numId="6" w16cid:durableId="2134708141">
    <w:abstractNumId w:val="19"/>
  </w:num>
  <w:num w:numId="7" w16cid:durableId="1623076622">
    <w:abstractNumId w:val="6"/>
  </w:num>
  <w:num w:numId="8" w16cid:durableId="599608203">
    <w:abstractNumId w:val="10"/>
  </w:num>
  <w:num w:numId="9" w16cid:durableId="1517304374">
    <w:abstractNumId w:val="17"/>
  </w:num>
  <w:num w:numId="10" w16cid:durableId="953174044">
    <w:abstractNumId w:val="1"/>
  </w:num>
  <w:num w:numId="11" w16cid:durableId="1043140568">
    <w:abstractNumId w:val="5"/>
  </w:num>
  <w:num w:numId="12" w16cid:durableId="1733386963">
    <w:abstractNumId w:val="0"/>
  </w:num>
  <w:num w:numId="13" w16cid:durableId="624694531">
    <w:abstractNumId w:val="2"/>
  </w:num>
  <w:num w:numId="14" w16cid:durableId="780342413">
    <w:abstractNumId w:val="9"/>
  </w:num>
  <w:num w:numId="15" w16cid:durableId="1744136300">
    <w:abstractNumId w:val="8"/>
  </w:num>
  <w:num w:numId="16" w16cid:durableId="457185516">
    <w:abstractNumId w:val="16"/>
  </w:num>
  <w:num w:numId="17" w16cid:durableId="1419669259">
    <w:abstractNumId w:val="3"/>
  </w:num>
  <w:num w:numId="18" w16cid:durableId="1775903986">
    <w:abstractNumId w:val="21"/>
  </w:num>
  <w:num w:numId="19" w16cid:durableId="1955625462">
    <w:abstractNumId w:val="18"/>
  </w:num>
  <w:num w:numId="20" w16cid:durableId="1344936516">
    <w:abstractNumId w:val="14"/>
  </w:num>
  <w:num w:numId="21" w16cid:durableId="756705584">
    <w:abstractNumId w:val="20"/>
  </w:num>
  <w:num w:numId="22" w16cid:durableId="1456562294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0C8F"/>
    <w:rsid w:val="000172E5"/>
    <w:rsid w:val="0003579F"/>
    <w:rsid w:val="00052382"/>
    <w:rsid w:val="0006568A"/>
    <w:rsid w:val="00076F0F"/>
    <w:rsid w:val="00084253"/>
    <w:rsid w:val="000945AB"/>
    <w:rsid w:val="000B12EE"/>
    <w:rsid w:val="000D1F49"/>
    <w:rsid w:val="000D3854"/>
    <w:rsid w:val="000D5119"/>
    <w:rsid w:val="000E4E44"/>
    <w:rsid w:val="001727CA"/>
    <w:rsid w:val="001800AB"/>
    <w:rsid w:val="001B1E7E"/>
    <w:rsid w:val="002108D4"/>
    <w:rsid w:val="00233793"/>
    <w:rsid w:val="0029534F"/>
    <w:rsid w:val="002C1556"/>
    <w:rsid w:val="002C56E6"/>
    <w:rsid w:val="00300568"/>
    <w:rsid w:val="003118F6"/>
    <w:rsid w:val="00311D4F"/>
    <w:rsid w:val="00317FD3"/>
    <w:rsid w:val="0034390E"/>
    <w:rsid w:val="00344849"/>
    <w:rsid w:val="00361E11"/>
    <w:rsid w:val="003674A1"/>
    <w:rsid w:val="0037532E"/>
    <w:rsid w:val="003769BA"/>
    <w:rsid w:val="003F0847"/>
    <w:rsid w:val="0040090B"/>
    <w:rsid w:val="00414077"/>
    <w:rsid w:val="00433070"/>
    <w:rsid w:val="00452049"/>
    <w:rsid w:val="0046302A"/>
    <w:rsid w:val="004704F8"/>
    <w:rsid w:val="00475283"/>
    <w:rsid w:val="0047654A"/>
    <w:rsid w:val="00487D2D"/>
    <w:rsid w:val="004C1073"/>
    <w:rsid w:val="004C6BAD"/>
    <w:rsid w:val="004D5D62"/>
    <w:rsid w:val="005112D0"/>
    <w:rsid w:val="00570C8F"/>
    <w:rsid w:val="00577E06"/>
    <w:rsid w:val="00583334"/>
    <w:rsid w:val="005A3BF7"/>
    <w:rsid w:val="005C7EB6"/>
    <w:rsid w:val="005F2035"/>
    <w:rsid w:val="005F7990"/>
    <w:rsid w:val="00607C68"/>
    <w:rsid w:val="006145D8"/>
    <w:rsid w:val="00635D26"/>
    <w:rsid w:val="00637200"/>
    <w:rsid w:val="0063739C"/>
    <w:rsid w:val="00640FAE"/>
    <w:rsid w:val="00665C28"/>
    <w:rsid w:val="00670EEC"/>
    <w:rsid w:val="0068033C"/>
    <w:rsid w:val="006B206E"/>
    <w:rsid w:val="006C53C6"/>
    <w:rsid w:val="007147D7"/>
    <w:rsid w:val="00714E60"/>
    <w:rsid w:val="007313F8"/>
    <w:rsid w:val="00750876"/>
    <w:rsid w:val="00766ED3"/>
    <w:rsid w:val="00770F25"/>
    <w:rsid w:val="0077561A"/>
    <w:rsid w:val="00776A4C"/>
    <w:rsid w:val="007A35A8"/>
    <w:rsid w:val="007B0A85"/>
    <w:rsid w:val="007C6A52"/>
    <w:rsid w:val="007E46D6"/>
    <w:rsid w:val="0082043E"/>
    <w:rsid w:val="00841A7F"/>
    <w:rsid w:val="00846B76"/>
    <w:rsid w:val="00871A51"/>
    <w:rsid w:val="008770A7"/>
    <w:rsid w:val="008806D5"/>
    <w:rsid w:val="00884F1D"/>
    <w:rsid w:val="008D2CE1"/>
    <w:rsid w:val="008E203A"/>
    <w:rsid w:val="0091229C"/>
    <w:rsid w:val="009262D9"/>
    <w:rsid w:val="00940E73"/>
    <w:rsid w:val="00950057"/>
    <w:rsid w:val="0098597D"/>
    <w:rsid w:val="009A693B"/>
    <w:rsid w:val="009C72C7"/>
    <w:rsid w:val="009D3964"/>
    <w:rsid w:val="009F619A"/>
    <w:rsid w:val="009F6DDE"/>
    <w:rsid w:val="00A13FE9"/>
    <w:rsid w:val="00A370A8"/>
    <w:rsid w:val="00A61E24"/>
    <w:rsid w:val="00A95C6C"/>
    <w:rsid w:val="00AB75A7"/>
    <w:rsid w:val="00AE4CB5"/>
    <w:rsid w:val="00B10F9E"/>
    <w:rsid w:val="00B20425"/>
    <w:rsid w:val="00B337A2"/>
    <w:rsid w:val="00B55019"/>
    <w:rsid w:val="00BC24C1"/>
    <w:rsid w:val="00BC5EC2"/>
    <w:rsid w:val="00BD4753"/>
    <w:rsid w:val="00BD5CB1"/>
    <w:rsid w:val="00BE35B4"/>
    <w:rsid w:val="00BE62EE"/>
    <w:rsid w:val="00C003BA"/>
    <w:rsid w:val="00C15F51"/>
    <w:rsid w:val="00C17BDA"/>
    <w:rsid w:val="00C24495"/>
    <w:rsid w:val="00C4602F"/>
    <w:rsid w:val="00C46878"/>
    <w:rsid w:val="00C6231D"/>
    <w:rsid w:val="00C81E6C"/>
    <w:rsid w:val="00CB2E6B"/>
    <w:rsid w:val="00CB4A51"/>
    <w:rsid w:val="00CD19AE"/>
    <w:rsid w:val="00CD4532"/>
    <w:rsid w:val="00CD47B0"/>
    <w:rsid w:val="00CE6104"/>
    <w:rsid w:val="00CE7918"/>
    <w:rsid w:val="00D16163"/>
    <w:rsid w:val="00D2091F"/>
    <w:rsid w:val="00DB3FAD"/>
    <w:rsid w:val="00DC71EC"/>
    <w:rsid w:val="00E06C99"/>
    <w:rsid w:val="00E42C4D"/>
    <w:rsid w:val="00E44858"/>
    <w:rsid w:val="00E61C09"/>
    <w:rsid w:val="00E96583"/>
    <w:rsid w:val="00EB3B58"/>
    <w:rsid w:val="00EC7359"/>
    <w:rsid w:val="00EE0AFB"/>
    <w:rsid w:val="00EE3054"/>
    <w:rsid w:val="00F00606"/>
    <w:rsid w:val="00F01256"/>
    <w:rsid w:val="00F47B07"/>
    <w:rsid w:val="00F619B5"/>
    <w:rsid w:val="00F71628"/>
    <w:rsid w:val="00F8027A"/>
    <w:rsid w:val="00FA7230"/>
    <w:rsid w:val="00FC2BC1"/>
    <w:rsid w:val="00FC7475"/>
    <w:rsid w:val="00FD492F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7FC9E1"/>
  <w15:chartTrackingRefBased/>
  <w15:docId w15:val="{060A24DD-08D8-4F54-BE94-445B24690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rsid w:val="00BE35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mystswonderland@gmail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laf\AppData\Local\Packages\Microsoft.Office.Desktop_8wekyb3d8bbwe\LocalCache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6C67504251734804A782D5230009B4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372059-2C89-43CC-98B2-3E3AEED46CFF}"/>
      </w:docPartPr>
      <w:docPartBody>
        <w:p w:rsidR="00292059" w:rsidRDefault="00B97EB9">
          <w:pPr>
            <w:pStyle w:val="6C67504251734804A782D5230009B4F0"/>
          </w:pPr>
          <w:r w:rsidRPr="006145D8">
            <w:t>Work Phone</w:t>
          </w:r>
        </w:p>
      </w:docPartBody>
    </w:docPart>
    <w:docPart>
      <w:docPartPr>
        <w:name w:val="D6745CEC19934B8DA1A0355D9E2701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BB6538-7E2F-4C64-8208-0A8E0A8F9904}"/>
      </w:docPartPr>
      <w:docPartBody>
        <w:p w:rsidR="00292059" w:rsidRDefault="00B97EB9">
          <w:pPr>
            <w:pStyle w:val="D6745CEC19934B8DA1A0355D9E2701AA"/>
          </w:pPr>
          <w:r w:rsidRPr="006145D8">
            <w:t>Email</w:t>
          </w:r>
        </w:p>
      </w:docPartBody>
    </w:docPart>
    <w:docPart>
      <w:docPartPr>
        <w:name w:val="32605F4ABC0D416CBB39446F6636ED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CAC8D2-6279-4BC0-AEBE-72B56D9420B6}"/>
      </w:docPartPr>
      <w:docPartBody>
        <w:p w:rsidR="00292059" w:rsidRDefault="00B97EB9" w:rsidP="00B97EB9">
          <w:pPr>
            <w:pStyle w:val="32605F4ABC0D416CBB39446F6636EDBF"/>
          </w:pPr>
          <w:r w:rsidRPr="00311D4F">
            <w:t>Work Phone</w:t>
          </w:r>
        </w:p>
      </w:docPartBody>
    </w:docPart>
    <w:docPart>
      <w:docPartPr>
        <w:name w:val="A81087D545AB4A2F918F13869C1DED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308A14-77C6-4A17-869C-8BDBF92F0F1A}"/>
      </w:docPartPr>
      <w:docPartBody>
        <w:p w:rsidR="00292059" w:rsidRDefault="00B97EB9" w:rsidP="00B97EB9">
          <w:pPr>
            <w:pStyle w:val="A81087D545AB4A2F918F13869C1DED78"/>
          </w:pPr>
          <w:r w:rsidRPr="006145D8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k Free">
    <w:panose1 w:val="03080402000500000000"/>
    <w:charset w:val="00"/>
    <w:family w:val="script"/>
    <w:pitch w:val="variable"/>
    <w:sig w:usb0="2000068F" w:usb1="4000000A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EB9"/>
    <w:rsid w:val="00292059"/>
    <w:rsid w:val="006B2392"/>
    <w:rsid w:val="0077561A"/>
    <w:rsid w:val="008F6171"/>
    <w:rsid w:val="00B97EB9"/>
    <w:rsid w:val="00C15F51"/>
    <w:rsid w:val="00E30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B97EB9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B97EB9"/>
    <w:rPr>
      <w:rFonts w:asciiTheme="majorHAnsi" w:eastAsiaTheme="minorHAnsi" w:hAnsiTheme="majorHAnsi"/>
      <w:b/>
      <w:sz w:val="28"/>
      <w:szCs w:val="28"/>
      <w:lang w:val="en-US" w:eastAsia="en-US"/>
    </w:rPr>
  </w:style>
  <w:style w:type="paragraph" w:customStyle="1" w:styleId="6C67504251734804A782D5230009B4F0">
    <w:name w:val="6C67504251734804A782D5230009B4F0"/>
  </w:style>
  <w:style w:type="paragraph" w:customStyle="1" w:styleId="D6745CEC19934B8DA1A0355D9E2701AA">
    <w:name w:val="D6745CEC19934B8DA1A0355D9E2701AA"/>
  </w:style>
  <w:style w:type="paragraph" w:customStyle="1" w:styleId="32605F4ABC0D416CBB39446F6636EDBF">
    <w:name w:val="32605F4ABC0D416CBB39446F6636EDBF"/>
    <w:rsid w:val="00B97EB9"/>
  </w:style>
  <w:style w:type="paragraph" w:customStyle="1" w:styleId="A81087D545AB4A2F918F13869C1DED78">
    <w:name w:val="A81087D545AB4A2F918F13869C1DED78"/>
    <w:rsid w:val="00B97EB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25</TotalTime>
  <Pages>4</Pages>
  <Words>365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Vanessa Fisher</cp:lastModifiedBy>
  <cp:revision>29</cp:revision>
  <dcterms:created xsi:type="dcterms:W3CDTF">2021-12-23T06:24:00Z</dcterms:created>
  <dcterms:modified xsi:type="dcterms:W3CDTF">2024-08-15T09:39:00Z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