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7"/>
        <w:gridCol w:w="21"/>
        <w:gridCol w:w="2748"/>
        <w:gridCol w:w="1687"/>
        <w:gridCol w:w="2407"/>
      </w:tblGrid>
      <w:tr w:rsidR="000172E5" w:rsidRPr="00637200" w14:paraId="5C0F41DE" w14:textId="77777777" w:rsidTr="00CB2E6B">
        <w:tc>
          <w:tcPr>
            <w:tcW w:w="5000" w:type="pct"/>
            <w:gridSpan w:val="5"/>
            <w:shd w:val="clear" w:color="auto" w:fill="00B050"/>
            <w:vAlign w:val="bottom"/>
          </w:tcPr>
          <w:p w14:paraId="116B4A54" w14:textId="5C9E66BF" w:rsidR="000172E5" w:rsidRPr="00637200" w:rsidRDefault="001505A9" w:rsidP="00637200">
            <w:pPr>
              <w:pStyle w:val="Heading1"/>
            </w:pPr>
            <w:r>
              <w:t xml:space="preserve"> </w:t>
            </w:r>
            <w:r w:rsidR="00FA7230">
              <w:t>Child’s Detail</w:t>
            </w:r>
          </w:p>
        </w:tc>
      </w:tr>
      <w:tr w:rsidR="000172E5" w:rsidRPr="00846B76" w14:paraId="6A3D02C4" w14:textId="77777777" w:rsidTr="006145D8">
        <w:tc>
          <w:tcPr>
            <w:tcW w:w="1334" w:type="pct"/>
            <w:vAlign w:val="bottom"/>
          </w:tcPr>
          <w:p w14:paraId="505EDB2E" w14:textId="17C40108" w:rsidR="000172E5" w:rsidRPr="00637200" w:rsidRDefault="00317FD3" w:rsidP="00637200">
            <w:pPr>
              <w:pStyle w:val="NormalIndent"/>
            </w:pPr>
            <w:r>
              <w:t>Centre</w:t>
            </w:r>
          </w:p>
        </w:tc>
        <w:tc>
          <w:tcPr>
            <w:tcW w:w="3666" w:type="pct"/>
            <w:gridSpan w:val="4"/>
            <w:tcBorders>
              <w:bottom w:val="single" w:sz="4" w:space="0" w:color="auto"/>
            </w:tcBorders>
            <w:vAlign w:val="bottom"/>
          </w:tcPr>
          <w:p w14:paraId="620B6560" w14:textId="464948CF" w:rsidR="000172E5" w:rsidRPr="00A95C6C" w:rsidRDefault="00317FD3" w:rsidP="00311D4F">
            <w:r w:rsidRPr="00A95C6C">
              <w:t xml:space="preserve">MY-STS @ </w:t>
            </w:r>
            <w:r w:rsidR="001E3FC8">
              <w:t>Billing Garden Village NN3 9EX</w:t>
            </w:r>
          </w:p>
        </w:tc>
      </w:tr>
      <w:tr w:rsidR="005C7EB6" w:rsidRPr="00846B76" w14:paraId="57F335B3" w14:textId="77777777" w:rsidTr="006145D8">
        <w:tc>
          <w:tcPr>
            <w:tcW w:w="1334" w:type="pct"/>
            <w:vAlign w:val="bottom"/>
          </w:tcPr>
          <w:p w14:paraId="2D9BBF20" w14:textId="7817521C" w:rsidR="005C7EB6" w:rsidRDefault="009D46D6" w:rsidP="00637200">
            <w:pPr>
              <w:pStyle w:val="NormalIndent"/>
            </w:pPr>
            <w:r>
              <w:t xml:space="preserve">Proposed </w:t>
            </w:r>
            <w:r w:rsidR="005C7EB6">
              <w:t>Start Date</w:t>
            </w:r>
          </w:p>
        </w:tc>
        <w:tc>
          <w:tcPr>
            <w:tcW w:w="3666" w:type="pct"/>
            <w:gridSpan w:val="4"/>
            <w:tcBorders>
              <w:bottom w:val="single" w:sz="4" w:space="0" w:color="auto"/>
            </w:tcBorders>
            <w:vAlign w:val="bottom"/>
          </w:tcPr>
          <w:p w14:paraId="4AFFF1FC" w14:textId="77777777" w:rsidR="005C7EB6" w:rsidRDefault="005C7EB6" w:rsidP="00311D4F"/>
        </w:tc>
      </w:tr>
      <w:tr w:rsidR="000172E5" w:rsidRPr="00846B76" w14:paraId="23ADE127" w14:textId="77777777" w:rsidTr="006145D8">
        <w:tc>
          <w:tcPr>
            <w:tcW w:w="1334" w:type="pct"/>
            <w:vAlign w:val="bottom"/>
          </w:tcPr>
          <w:p w14:paraId="41A012D0" w14:textId="47A2376E" w:rsidR="000172E5" w:rsidRPr="00637200" w:rsidRDefault="00317FD3" w:rsidP="00637200">
            <w:pPr>
              <w:pStyle w:val="NormalIndent"/>
            </w:pPr>
            <w:r>
              <w:t>Child’s Names</w:t>
            </w:r>
          </w:p>
        </w:tc>
        <w:tc>
          <w:tcPr>
            <w:tcW w:w="3666" w:type="pct"/>
            <w:gridSpan w:val="4"/>
            <w:tcBorders>
              <w:top w:val="single" w:sz="4" w:space="0" w:color="auto"/>
              <w:bottom w:val="single" w:sz="4" w:space="0" w:color="auto"/>
            </w:tcBorders>
            <w:vAlign w:val="bottom"/>
          </w:tcPr>
          <w:p w14:paraId="34FE87D6" w14:textId="5B04820C" w:rsidR="000172E5" w:rsidRPr="00846B76" w:rsidRDefault="000172E5" w:rsidP="00311D4F"/>
        </w:tc>
      </w:tr>
      <w:tr w:rsidR="000172E5" w:rsidRPr="00846B76" w14:paraId="328BA985" w14:textId="77777777" w:rsidTr="006145D8">
        <w:tc>
          <w:tcPr>
            <w:tcW w:w="1334" w:type="pct"/>
            <w:vAlign w:val="bottom"/>
          </w:tcPr>
          <w:p w14:paraId="60A368C9" w14:textId="579235FD" w:rsidR="00B10F9E" w:rsidRPr="00637200" w:rsidRDefault="00317FD3" w:rsidP="00B10F9E">
            <w:pPr>
              <w:pStyle w:val="NormalIndent"/>
            </w:pPr>
            <w:r>
              <w:t>Date of Birth</w:t>
            </w:r>
          </w:p>
        </w:tc>
        <w:tc>
          <w:tcPr>
            <w:tcW w:w="1479" w:type="pct"/>
            <w:gridSpan w:val="2"/>
            <w:tcBorders>
              <w:top w:val="single" w:sz="4" w:space="0" w:color="auto"/>
              <w:bottom w:val="single" w:sz="4" w:space="0" w:color="auto"/>
            </w:tcBorders>
            <w:vAlign w:val="bottom"/>
          </w:tcPr>
          <w:p w14:paraId="77F7DC21" w14:textId="77777777" w:rsidR="000172E5" w:rsidRPr="00846B76" w:rsidRDefault="000172E5" w:rsidP="00311D4F"/>
        </w:tc>
        <w:tc>
          <w:tcPr>
            <w:tcW w:w="901" w:type="pct"/>
            <w:tcBorders>
              <w:top w:val="single" w:sz="4" w:space="0" w:color="auto"/>
            </w:tcBorders>
            <w:vAlign w:val="bottom"/>
          </w:tcPr>
          <w:p w14:paraId="7AC4DA84" w14:textId="52C20521" w:rsidR="000172E5" w:rsidRDefault="005C7EB6" w:rsidP="00311D4F">
            <w:r>
              <w:t>Gender</w:t>
            </w:r>
          </w:p>
        </w:tc>
        <w:tc>
          <w:tcPr>
            <w:tcW w:w="1286" w:type="pct"/>
            <w:tcBorders>
              <w:top w:val="single" w:sz="4" w:space="0" w:color="auto"/>
              <w:bottom w:val="single" w:sz="4" w:space="0" w:color="auto"/>
            </w:tcBorders>
            <w:vAlign w:val="bottom"/>
          </w:tcPr>
          <w:p w14:paraId="6CFFF5F5" w14:textId="77777777" w:rsidR="000172E5" w:rsidRPr="00846B76" w:rsidRDefault="000172E5" w:rsidP="00311D4F"/>
        </w:tc>
      </w:tr>
      <w:tr w:rsidR="000172E5" w:rsidRPr="00846B76" w14:paraId="32593EC9" w14:textId="77777777" w:rsidTr="006145D8">
        <w:tc>
          <w:tcPr>
            <w:tcW w:w="1334" w:type="pct"/>
            <w:vAlign w:val="bottom"/>
          </w:tcPr>
          <w:p w14:paraId="32F3345A" w14:textId="2A950F0B" w:rsidR="000172E5" w:rsidRPr="00637200" w:rsidRDefault="00B10F9E" w:rsidP="00637200">
            <w:pPr>
              <w:pStyle w:val="NormalIndent"/>
            </w:pPr>
            <w:r>
              <w:t>Address</w:t>
            </w:r>
          </w:p>
        </w:tc>
        <w:tc>
          <w:tcPr>
            <w:tcW w:w="3666" w:type="pct"/>
            <w:gridSpan w:val="4"/>
            <w:tcBorders>
              <w:bottom w:val="single" w:sz="4" w:space="0" w:color="auto"/>
            </w:tcBorders>
            <w:vAlign w:val="bottom"/>
          </w:tcPr>
          <w:p w14:paraId="372C1CCA" w14:textId="77777777" w:rsidR="000172E5" w:rsidRPr="00846B76" w:rsidRDefault="000172E5" w:rsidP="00311D4F"/>
        </w:tc>
      </w:tr>
      <w:tr w:rsidR="000172E5" w:rsidRPr="00846B76" w14:paraId="055807C8" w14:textId="77777777" w:rsidTr="002F142D">
        <w:trPr>
          <w:trHeight w:val="6178"/>
        </w:trPr>
        <w:tc>
          <w:tcPr>
            <w:tcW w:w="5000" w:type="pct"/>
            <w:gridSpan w:val="5"/>
            <w:shd w:val="clear" w:color="auto" w:fill="auto"/>
            <w:vAlign w:val="bottom"/>
          </w:tcPr>
          <w:p w14:paraId="4C15C0D8" w14:textId="288FD17C" w:rsidR="000172E5" w:rsidRDefault="000172E5" w:rsidP="006145D8">
            <w:pPr>
              <w:rPr>
                <w:rFonts w:asciiTheme="majorHAnsi" w:hAnsiTheme="majorHAnsi"/>
                <w:b/>
                <w:sz w:val="8"/>
              </w:rPr>
            </w:pPr>
          </w:p>
          <w:p w14:paraId="306456A5" w14:textId="77777777" w:rsidR="004E7974" w:rsidRDefault="004E7974" w:rsidP="006145D8">
            <w:pPr>
              <w:rPr>
                <w:rFonts w:asciiTheme="majorHAnsi" w:hAnsiTheme="majorHAnsi"/>
                <w:b/>
                <w:sz w:val="8"/>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9"/>
              <w:gridCol w:w="2705"/>
              <w:gridCol w:w="1648"/>
              <w:gridCol w:w="2352"/>
            </w:tblGrid>
            <w:tr w:rsidR="00B10F9E" w:rsidRPr="00846B76" w14:paraId="58AE4B76" w14:textId="77777777" w:rsidTr="00407F0D">
              <w:tc>
                <w:tcPr>
                  <w:tcW w:w="1334" w:type="pct"/>
                  <w:vAlign w:val="bottom"/>
                </w:tcPr>
                <w:p w14:paraId="0D2A2B42" w14:textId="517D2C00" w:rsidR="00B10F9E" w:rsidRPr="00637200" w:rsidRDefault="009D46D6" w:rsidP="00B10F9E">
                  <w:pPr>
                    <w:pStyle w:val="NormalIndent"/>
                  </w:pPr>
                  <w:r>
                    <w:t>Child’s first/main language</w:t>
                  </w:r>
                </w:p>
              </w:tc>
              <w:tc>
                <w:tcPr>
                  <w:tcW w:w="1479" w:type="pct"/>
                  <w:tcBorders>
                    <w:top w:val="single" w:sz="4" w:space="0" w:color="auto"/>
                    <w:bottom w:val="single" w:sz="4" w:space="0" w:color="auto"/>
                  </w:tcBorders>
                  <w:vAlign w:val="bottom"/>
                </w:tcPr>
                <w:p w14:paraId="25CA364E" w14:textId="77777777" w:rsidR="00B10F9E" w:rsidRPr="00846B76" w:rsidRDefault="00B10F9E" w:rsidP="00B10F9E"/>
              </w:tc>
              <w:tc>
                <w:tcPr>
                  <w:tcW w:w="901" w:type="pct"/>
                  <w:tcBorders>
                    <w:top w:val="single" w:sz="4" w:space="0" w:color="auto"/>
                  </w:tcBorders>
                  <w:vAlign w:val="bottom"/>
                </w:tcPr>
                <w:p w14:paraId="59921212" w14:textId="0AEEA8FC" w:rsidR="00B10F9E" w:rsidRDefault="009D46D6" w:rsidP="00B10F9E">
                  <w:r>
                    <w:t>Religion</w:t>
                  </w:r>
                </w:p>
              </w:tc>
              <w:tc>
                <w:tcPr>
                  <w:tcW w:w="1286" w:type="pct"/>
                  <w:tcBorders>
                    <w:top w:val="single" w:sz="4" w:space="0" w:color="auto"/>
                    <w:bottom w:val="single" w:sz="4" w:space="0" w:color="auto"/>
                  </w:tcBorders>
                  <w:vAlign w:val="bottom"/>
                </w:tcPr>
                <w:p w14:paraId="53CC1E2B" w14:textId="0461E43E" w:rsidR="00B10F9E" w:rsidRPr="00846B76" w:rsidRDefault="00B10F9E" w:rsidP="00B10F9E"/>
              </w:tc>
            </w:tr>
            <w:tr w:rsidR="00B10F9E" w:rsidRPr="00846B76" w14:paraId="6CEB1943" w14:textId="77777777" w:rsidTr="009D46D6">
              <w:tc>
                <w:tcPr>
                  <w:tcW w:w="1334" w:type="pct"/>
                  <w:vAlign w:val="bottom"/>
                </w:tcPr>
                <w:p w14:paraId="3191C0AA" w14:textId="475F63AF" w:rsidR="00B10F9E" w:rsidRPr="00637200" w:rsidRDefault="00B10F9E" w:rsidP="00B10F9E">
                  <w:pPr>
                    <w:pStyle w:val="NormalIndent"/>
                  </w:pPr>
                  <w:r>
                    <w:t>Collect from My-STS By</w:t>
                  </w:r>
                  <w:r w:rsidR="009D46D6">
                    <w:t xml:space="preserve">   </w:t>
                  </w:r>
                </w:p>
              </w:tc>
              <w:tc>
                <w:tcPr>
                  <w:tcW w:w="3666" w:type="pct"/>
                  <w:gridSpan w:val="3"/>
                  <w:vAlign w:val="bottom"/>
                </w:tcPr>
                <w:p w14:paraId="3F990895" w14:textId="145CB9B2" w:rsidR="004E7974" w:rsidRPr="00846B76" w:rsidRDefault="004E7974" w:rsidP="00B10F9E"/>
              </w:tc>
            </w:tr>
            <w:tr w:rsidR="00BA05AE" w:rsidRPr="00846B76" w14:paraId="79AC9DDD" w14:textId="77777777" w:rsidTr="00407F0D">
              <w:tc>
                <w:tcPr>
                  <w:tcW w:w="1334" w:type="pct"/>
                  <w:vAlign w:val="bottom"/>
                </w:tcPr>
                <w:p w14:paraId="23DC9236" w14:textId="77777777" w:rsidR="00BA05AE" w:rsidRDefault="00BA05AE" w:rsidP="00B10F9E">
                  <w:pPr>
                    <w:pStyle w:val="NormalIndent"/>
                  </w:pPr>
                </w:p>
              </w:tc>
              <w:tc>
                <w:tcPr>
                  <w:tcW w:w="3666" w:type="pct"/>
                  <w:gridSpan w:val="3"/>
                  <w:tcBorders>
                    <w:bottom w:val="single" w:sz="4" w:space="0" w:color="auto"/>
                  </w:tcBorders>
                  <w:vAlign w:val="bottom"/>
                </w:tcPr>
                <w:p w14:paraId="5FE1EF77" w14:textId="77777777" w:rsidR="00BA05AE" w:rsidRPr="00846B76" w:rsidRDefault="00BA05AE" w:rsidP="00B10F9E"/>
              </w:tc>
            </w:tr>
            <w:tr w:rsidR="009D46D6" w:rsidRPr="00846B76" w14:paraId="56FC53BD" w14:textId="77777777" w:rsidTr="00407F0D">
              <w:tc>
                <w:tcPr>
                  <w:tcW w:w="1334" w:type="pct"/>
                  <w:vAlign w:val="bottom"/>
                </w:tcPr>
                <w:p w14:paraId="2ED17567" w14:textId="264F7C78" w:rsidR="009D46D6" w:rsidRDefault="009D46D6" w:rsidP="00B10F9E">
                  <w:pPr>
                    <w:pStyle w:val="NormalIndent"/>
                  </w:pPr>
                  <w:r>
                    <w:t>Collection Password</w:t>
                  </w:r>
                  <w:r w:rsidR="004112E8">
                    <w:t xml:space="preserve"> (for any other person</w:t>
                  </w:r>
                  <w:r w:rsidR="003C72C5">
                    <w:t xml:space="preserve"> permitted to</w:t>
                  </w:r>
                  <w:r w:rsidR="004112E8">
                    <w:t xml:space="preserve"> collect your child)</w:t>
                  </w:r>
                </w:p>
              </w:tc>
              <w:tc>
                <w:tcPr>
                  <w:tcW w:w="3666" w:type="pct"/>
                  <w:gridSpan w:val="3"/>
                  <w:tcBorders>
                    <w:bottom w:val="single" w:sz="4" w:space="0" w:color="auto"/>
                  </w:tcBorders>
                  <w:vAlign w:val="bottom"/>
                </w:tcPr>
                <w:p w14:paraId="3491C341" w14:textId="77777777" w:rsidR="009D46D6" w:rsidRPr="00846B76" w:rsidRDefault="009D46D6" w:rsidP="00B10F9E"/>
              </w:tc>
            </w:tr>
          </w:tbl>
          <w:p w14:paraId="1B0C28AD" w14:textId="7093A720" w:rsidR="004E7974" w:rsidRDefault="004E7974" w:rsidP="006145D8">
            <w:pPr>
              <w:rPr>
                <w:rFonts w:cstheme="minorHAnsi"/>
                <w:b/>
                <w:shd w:val="clear" w:color="auto" w:fill="00B050"/>
              </w:rPr>
            </w:pPr>
          </w:p>
          <w:p w14:paraId="6B7F58A1" w14:textId="0F7808CF" w:rsidR="004112E8" w:rsidRDefault="004112E8" w:rsidP="006145D8">
            <w:pPr>
              <w:rPr>
                <w:rFonts w:cstheme="minorHAnsi"/>
                <w:b/>
                <w:shd w:val="clear" w:color="auto" w:fill="00B050"/>
              </w:rPr>
            </w:pPr>
          </w:p>
          <w:p w14:paraId="0AF6AB78" w14:textId="341CCBE6" w:rsidR="004112E8" w:rsidRDefault="004112E8" w:rsidP="006145D8">
            <w:pPr>
              <w:rPr>
                <w:rFonts w:cstheme="minorHAnsi"/>
                <w:b/>
                <w:shd w:val="clear" w:color="auto" w:fill="00B050"/>
              </w:rPr>
            </w:pPr>
          </w:p>
          <w:p w14:paraId="4FC6FDF6" w14:textId="77777777" w:rsidR="004112E8" w:rsidRDefault="004112E8" w:rsidP="006145D8">
            <w:pPr>
              <w:rPr>
                <w:rFonts w:cstheme="minorHAnsi"/>
                <w:b/>
                <w:shd w:val="clear" w:color="auto" w:fill="00B050"/>
              </w:rPr>
            </w:pPr>
          </w:p>
          <w:p w14:paraId="578C3743" w14:textId="2E063ADC" w:rsidR="00776A4C" w:rsidRDefault="00BC24C1" w:rsidP="006145D8">
            <w:pPr>
              <w:rPr>
                <w:rFonts w:cstheme="minorHAnsi"/>
                <w:b/>
                <w:shd w:val="clear" w:color="auto" w:fill="00B050"/>
              </w:rPr>
            </w:pPr>
            <w:r w:rsidRPr="00CB2E6B">
              <w:rPr>
                <w:rFonts w:cstheme="minorHAnsi"/>
                <w:b/>
                <w:shd w:val="clear" w:color="auto" w:fill="00B050"/>
              </w:rPr>
              <w:lastRenderedPageBreak/>
              <w:t>Session</w:t>
            </w:r>
            <w:r w:rsidR="005F232F">
              <w:rPr>
                <w:rFonts w:cstheme="minorHAnsi"/>
                <w:b/>
                <w:shd w:val="clear" w:color="auto" w:fill="00B050"/>
              </w:rPr>
              <w:t>(</w:t>
            </w:r>
            <w:r w:rsidRPr="00CB2E6B">
              <w:rPr>
                <w:rFonts w:cstheme="minorHAnsi"/>
                <w:b/>
                <w:shd w:val="clear" w:color="auto" w:fill="00B050"/>
              </w:rPr>
              <w:t>s</w:t>
            </w:r>
            <w:r w:rsidR="005F232F">
              <w:rPr>
                <w:rFonts w:cstheme="minorHAnsi"/>
                <w:b/>
                <w:shd w:val="clear" w:color="auto" w:fill="00B050"/>
              </w:rPr>
              <w:t>)</w:t>
            </w:r>
            <w:r w:rsidRPr="00CB2E6B">
              <w:rPr>
                <w:rFonts w:cstheme="minorHAnsi"/>
                <w:b/>
                <w:shd w:val="clear" w:color="auto" w:fill="00B050"/>
              </w:rPr>
              <w:t xml:space="preserve"> Require</w:t>
            </w:r>
            <w:r w:rsidR="009D46D6">
              <w:rPr>
                <w:rFonts w:cstheme="minorHAnsi"/>
                <w:b/>
                <w:shd w:val="clear" w:color="auto" w:fill="00B050"/>
              </w:rPr>
              <w:t xml:space="preserve">: </w:t>
            </w:r>
          </w:p>
          <w:p w14:paraId="348199F6" w14:textId="77777777" w:rsidR="002F142D" w:rsidRDefault="002F142D" w:rsidP="006145D8">
            <w:pPr>
              <w:rPr>
                <w:rFonts w:cstheme="minorHAnsi"/>
                <w:b/>
              </w:rPr>
            </w:pPr>
          </w:p>
          <w:tbl>
            <w:tblPr>
              <w:tblStyle w:val="TableGrid"/>
              <w:tblW w:w="0" w:type="auto"/>
              <w:tblLook w:val="04A0" w:firstRow="1" w:lastRow="0" w:firstColumn="1" w:lastColumn="0" w:noHBand="0" w:noVBand="1"/>
            </w:tblPr>
            <w:tblGrid>
              <w:gridCol w:w="3004"/>
              <w:gridCol w:w="709"/>
              <w:gridCol w:w="3543"/>
              <w:gridCol w:w="709"/>
            </w:tblGrid>
            <w:tr w:rsidR="00EC72E5" w14:paraId="2B8334BA" w14:textId="18527413" w:rsidTr="00EC72E5">
              <w:trPr>
                <w:trHeight w:val="415"/>
              </w:trPr>
              <w:tc>
                <w:tcPr>
                  <w:tcW w:w="3004" w:type="dxa"/>
                </w:tcPr>
                <w:p w14:paraId="2A3E90B1" w14:textId="459E9DCD" w:rsidR="00EC72E5" w:rsidRPr="005F232F" w:rsidRDefault="00EC72E5" w:rsidP="00EC72E5">
                  <w:pPr>
                    <w:rPr>
                      <w:rFonts w:cstheme="minorHAnsi"/>
                      <w:b/>
                    </w:rPr>
                  </w:pPr>
                  <w:r>
                    <w:rPr>
                      <w:rFonts w:cstheme="minorHAnsi"/>
                      <w:b/>
                    </w:rPr>
                    <w:t>Breakfast Club</w:t>
                  </w:r>
                </w:p>
              </w:tc>
              <w:tc>
                <w:tcPr>
                  <w:tcW w:w="709" w:type="dxa"/>
                </w:tcPr>
                <w:p w14:paraId="3D4195B1" w14:textId="2BB33463" w:rsidR="00EC72E5" w:rsidRDefault="00EC72E5" w:rsidP="00EC72E5">
                  <w:pPr>
                    <w:rPr>
                      <w:rFonts w:cstheme="minorHAnsi"/>
                      <w:b/>
                    </w:rPr>
                  </w:pPr>
                  <w:r>
                    <w:rPr>
                      <w:rFonts w:cstheme="minorHAnsi"/>
                      <w:b/>
                    </w:rPr>
                    <w:t xml:space="preserve">Tick </w:t>
                  </w:r>
                </w:p>
              </w:tc>
              <w:tc>
                <w:tcPr>
                  <w:tcW w:w="3543" w:type="dxa"/>
                </w:tcPr>
                <w:p w14:paraId="61F5A9B9" w14:textId="6A0850C3" w:rsidR="00EC72E5" w:rsidRDefault="00EC72E5" w:rsidP="00EC72E5">
                  <w:pPr>
                    <w:rPr>
                      <w:rFonts w:cstheme="minorHAnsi"/>
                      <w:b/>
                    </w:rPr>
                  </w:pPr>
                  <w:r>
                    <w:rPr>
                      <w:rFonts w:cstheme="minorHAnsi"/>
                      <w:b/>
                    </w:rPr>
                    <w:t>After-School Club</w:t>
                  </w:r>
                </w:p>
              </w:tc>
              <w:tc>
                <w:tcPr>
                  <w:tcW w:w="709" w:type="dxa"/>
                </w:tcPr>
                <w:p w14:paraId="2E3BB673" w14:textId="314EB671" w:rsidR="00EC72E5" w:rsidRDefault="00EC72E5" w:rsidP="00EC72E5">
                  <w:pPr>
                    <w:rPr>
                      <w:rFonts w:cstheme="minorHAnsi"/>
                      <w:b/>
                    </w:rPr>
                  </w:pPr>
                  <w:r>
                    <w:rPr>
                      <w:rFonts w:cstheme="minorHAnsi"/>
                      <w:b/>
                    </w:rPr>
                    <w:t>Tick</w:t>
                  </w:r>
                </w:p>
              </w:tc>
            </w:tr>
            <w:tr w:rsidR="00EC72E5" w14:paraId="4FD2F65E" w14:textId="43D3206F" w:rsidTr="00EC72E5">
              <w:trPr>
                <w:trHeight w:val="415"/>
              </w:trPr>
              <w:tc>
                <w:tcPr>
                  <w:tcW w:w="3004" w:type="dxa"/>
                </w:tcPr>
                <w:p w14:paraId="5E0A5CEE" w14:textId="19CBC45F" w:rsidR="00EC72E5" w:rsidRPr="00A95C6C" w:rsidRDefault="00EC72E5" w:rsidP="00EC72E5">
                  <w:pPr>
                    <w:rPr>
                      <w:rFonts w:cstheme="minorHAnsi"/>
                      <w:bCs/>
                    </w:rPr>
                  </w:pPr>
                  <w:r w:rsidRPr="00A95C6C">
                    <w:rPr>
                      <w:rFonts w:cstheme="minorHAnsi"/>
                      <w:bCs/>
                    </w:rPr>
                    <w:t xml:space="preserve">Monday </w:t>
                  </w:r>
                  <w:r>
                    <w:rPr>
                      <w:rFonts w:cstheme="minorHAnsi"/>
                      <w:bCs/>
                    </w:rPr>
                    <w:t>7.</w:t>
                  </w:r>
                  <w:r w:rsidR="00A42385">
                    <w:rPr>
                      <w:rFonts w:cstheme="minorHAnsi"/>
                      <w:bCs/>
                    </w:rPr>
                    <w:t>15</w:t>
                  </w:r>
                  <w:r>
                    <w:rPr>
                      <w:rFonts w:cstheme="minorHAnsi"/>
                      <w:bCs/>
                    </w:rPr>
                    <w:t xml:space="preserve"> – </w:t>
                  </w:r>
                  <w:r w:rsidR="0028589A">
                    <w:rPr>
                      <w:rFonts w:cstheme="minorHAnsi"/>
                      <w:bCs/>
                    </w:rPr>
                    <w:t>8.55</w:t>
                  </w:r>
                </w:p>
              </w:tc>
              <w:tc>
                <w:tcPr>
                  <w:tcW w:w="709" w:type="dxa"/>
                </w:tcPr>
                <w:p w14:paraId="4E9BF356" w14:textId="77777777" w:rsidR="00EC72E5" w:rsidRDefault="00EC72E5" w:rsidP="00EC72E5">
                  <w:pPr>
                    <w:rPr>
                      <w:rFonts w:cstheme="minorHAnsi"/>
                      <w:b/>
                    </w:rPr>
                  </w:pPr>
                </w:p>
              </w:tc>
              <w:tc>
                <w:tcPr>
                  <w:tcW w:w="3543" w:type="dxa"/>
                </w:tcPr>
                <w:p w14:paraId="612D0906" w14:textId="49A865D7" w:rsidR="00EC72E5" w:rsidRDefault="00EC72E5" w:rsidP="00EC72E5">
                  <w:pPr>
                    <w:rPr>
                      <w:rFonts w:cstheme="minorHAnsi"/>
                      <w:b/>
                    </w:rPr>
                  </w:pPr>
                  <w:r w:rsidRPr="00A95C6C">
                    <w:rPr>
                      <w:rFonts w:cstheme="minorHAnsi"/>
                      <w:bCs/>
                    </w:rPr>
                    <w:t xml:space="preserve">Monday </w:t>
                  </w:r>
                  <w:r>
                    <w:rPr>
                      <w:rFonts w:cstheme="minorHAnsi"/>
                      <w:bCs/>
                    </w:rPr>
                    <w:t>15.</w:t>
                  </w:r>
                  <w:r w:rsidR="002F68B4">
                    <w:rPr>
                      <w:rFonts w:cstheme="minorHAnsi"/>
                      <w:bCs/>
                    </w:rPr>
                    <w:t>00</w:t>
                  </w:r>
                  <w:r>
                    <w:rPr>
                      <w:rFonts w:cstheme="minorHAnsi"/>
                      <w:bCs/>
                    </w:rPr>
                    <w:t xml:space="preserve"> – 18.</w:t>
                  </w:r>
                  <w:r w:rsidR="008B261D">
                    <w:rPr>
                      <w:rFonts w:cstheme="minorHAnsi"/>
                      <w:bCs/>
                    </w:rPr>
                    <w:t>00</w:t>
                  </w:r>
                </w:p>
              </w:tc>
              <w:tc>
                <w:tcPr>
                  <w:tcW w:w="709" w:type="dxa"/>
                </w:tcPr>
                <w:p w14:paraId="1590272E" w14:textId="77777777" w:rsidR="00EC72E5" w:rsidRDefault="00EC72E5" w:rsidP="00EC72E5">
                  <w:pPr>
                    <w:rPr>
                      <w:rFonts w:cstheme="minorHAnsi"/>
                      <w:b/>
                    </w:rPr>
                  </w:pPr>
                </w:p>
              </w:tc>
            </w:tr>
            <w:tr w:rsidR="00EC72E5" w14:paraId="3E3E630E" w14:textId="563BD5EB" w:rsidTr="00EC72E5">
              <w:trPr>
                <w:trHeight w:val="415"/>
              </w:trPr>
              <w:tc>
                <w:tcPr>
                  <w:tcW w:w="3004" w:type="dxa"/>
                </w:tcPr>
                <w:p w14:paraId="6B4262F7" w14:textId="5FEA154C" w:rsidR="00EC72E5" w:rsidRPr="00A95C6C" w:rsidRDefault="00EC72E5" w:rsidP="00EC72E5">
                  <w:pPr>
                    <w:rPr>
                      <w:rFonts w:cstheme="minorHAnsi"/>
                      <w:bCs/>
                    </w:rPr>
                  </w:pPr>
                  <w:r w:rsidRPr="00A95C6C">
                    <w:rPr>
                      <w:rFonts w:cstheme="minorHAnsi"/>
                      <w:bCs/>
                    </w:rPr>
                    <w:t xml:space="preserve">Tuesday </w:t>
                  </w:r>
                  <w:r>
                    <w:rPr>
                      <w:rFonts w:cstheme="minorHAnsi"/>
                      <w:bCs/>
                    </w:rPr>
                    <w:t>7.</w:t>
                  </w:r>
                  <w:r w:rsidR="00A42385">
                    <w:rPr>
                      <w:rFonts w:cstheme="minorHAnsi"/>
                      <w:bCs/>
                    </w:rPr>
                    <w:t>15</w:t>
                  </w:r>
                  <w:r>
                    <w:rPr>
                      <w:rFonts w:cstheme="minorHAnsi"/>
                      <w:bCs/>
                    </w:rPr>
                    <w:t xml:space="preserve"> – 8.</w:t>
                  </w:r>
                  <w:r w:rsidR="0028589A">
                    <w:rPr>
                      <w:rFonts w:cstheme="minorHAnsi"/>
                      <w:bCs/>
                    </w:rPr>
                    <w:t>5</w:t>
                  </w:r>
                  <w:r>
                    <w:rPr>
                      <w:rFonts w:cstheme="minorHAnsi"/>
                      <w:bCs/>
                    </w:rPr>
                    <w:t>5</w:t>
                  </w:r>
                </w:p>
              </w:tc>
              <w:tc>
                <w:tcPr>
                  <w:tcW w:w="709" w:type="dxa"/>
                </w:tcPr>
                <w:p w14:paraId="6CDB905E" w14:textId="77777777" w:rsidR="00EC72E5" w:rsidRDefault="00EC72E5" w:rsidP="00EC72E5">
                  <w:pPr>
                    <w:rPr>
                      <w:rFonts w:cstheme="minorHAnsi"/>
                      <w:b/>
                    </w:rPr>
                  </w:pPr>
                </w:p>
              </w:tc>
              <w:tc>
                <w:tcPr>
                  <w:tcW w:w="3543" w:type="dxa"/>
                </w:tcPr>
                <w:p w14:paraId="40087A66" w14:textId="6D205B1C" w:rsidR="00EC72E5" w:rsidRDefault="00EC72E5" w:rsidP="00EC72E5">
                  <w:pPr>
                    <w:rPr>
                      <w:rFonts w:cstheme="minorHAnsi"/>
                      <w:b/>
                    </w:rPr>
                  </w:pPr>
                  <w:r w:rsidRPr="00A95C6C">
                    <w:rPr>
                      <w:rFonts w:cstheme="minorHAnsi"/>
                      <w:bCs/>
                    </w:rPr>
                    <w:t xml:space="preserve">Tuesday </w:t>
                  </w:r>
                  <w:r>
                    <w:rPr>
                      <w:rFonts w:cstheme="minorHAnsi"/>
                      <w:bCs/>
                    </w:rPr>
                    <w:t>15.</w:t>
                  </w:r>
                  <w:r w:rsidR="002F68B4">
                    <w:rPr>
                      <w:rFonts w:cstheme="minorHAnsi"/>
                      <w:bCs/>
                    </w:rPr>
                    <w:t>00</w:t>
                  </w:r>
                  <w:r>
                    <w:rPr>
                      <w:rFonts w:cstheme="minorHAnsi"/>
                      <w:bCs/>
                    </w:rPr>
                    <w:t xml:space="preserve"> – 18.</w:t>
                  </w:r>
                  <w:r w:rsidR="008B261D">
                    <w:rPr>
                      <w:rFonts w:cstheme="minorHAnsi"/>
                      <w:bCs/>
                    </w:rPr>
                    <w:t>00</w:t>
                  </w:r>
                </w:p>
              </w:tc>
              <w:tc>
                <w:tcPr>
                  <w:tcW w:w="709" w:type="dxa"/>
                </w:tcPr>
                <w:p w14:paraId="508A79C7" w14:textId="77777777" w:rsidR="00EC72E5" w:rsidRDefault="00EC72E5" w:rsidP="00EC72E5">
                  <w:pPr>
                    <w:rPr>
                      <w:rFonts w:cstheme="minorHAnsi"/>
                      <w:b/>
                    </w:rPr>
                  </w:pPr>
                </w:p>
              </w:tc>
            </w:tr>
            <w:tr w:rsidR="00EC72E5" w14:paraId="3EB22C7A" w14:textId="6B6EA63A" w:rsidTr="00EC72E5">
              <w:trPr>
                <w:trHeight w:val="403"/>
              </w:trPr>
              <w:tc>
                <w:tcPr>
                  <w:tcW w:w="3004" w:type="dxa"/>
                </w:tcPr>
                <w:p w14:paraId="7A6AE221" w14:textId="58AD0348" w:rsidR="00EC72E5" w:rsidRPr="00A95C6C" w:rsidRDefault="00EC72E5" w:rsidP="00EC72E5">
                  <w:pPr>
                    <w:rPr>
                      <w:rFonts w:cstheme="minorHAnsi"/>
                      <w:bCs/>
                    </w:rPr>
                  </w:pPr>
                  <w:r w:rsidRPr="00A95C6C">
                    <w:rPr>
                      <w:rFonts w:cstheme="minorHAnsi"/>
                      <w:bCs/>
                    </w:rPr>
                    <w:t xml:space="preserve">Wednesday </w:t>
                  </w:r>
                  <w:r>
                    <w:rPr>
                      <w:rFonts w:cstheme="minorHAnsi"/>
                      <w:bCs/>
                    </w:rPr>
                    <w:t>7.</w:t>
                  </w:r>
                  <w:r w:rsidR="00A42385">
                    <w:rPr>
                      <w:rFonts w:cstheme="minorHAnsi"/>
                      <w:bCs/>
                    </w:rPr>
                    <w:t>15</w:t>
                  </w:r>
                  <w:r>
                    <w:rPr>
                      <w:rFonts w:cstheme="minorHAnsi"/>
                      <w:bCs/>
                    </w:rPr>
                    <w:t xml:space="preserve"> – 8.</w:t>
                  </w:r>
                  <w:r w:rsidR="0028589A">
                    <w:rPr>
                      <w:rFonts w:cstheme="minorHAnsi"/>
                      <w:bCs/>
                    </w:rPr>
                    <w:t>5</w:t>
                  </w:r>
                  <w:r>
                    <w:rPr>
                      <w:rFonts w:cstheme="minorHAnsi"/>
                      <w:bCs/>
                    </w:rPr>
                    <w:t>5</w:t>
                  </w:r>
                </w:p>
              </w:tc>
              <w:tc>
                <w:tcPr>
                  <w:tcW w:w="709" w:type="dxa"/>
                </w:tcPr>
                <w:p w14:paraId="71720837" w14:textId="77777777" w:rsidR="00EC72E5" w:rsidRDefault="00EC72E5" w:rsidP="00EC72E5">
                  <w:pPr>
                    <w:rPr>
                      <w:rFonts w:cstheme="minorHAnsi"/>
                      <w:b/>
                    </w:rPr>
                  </w:pPr>
                </w:p>
              </w:tc>
              <w:tc>
                <w:tcPr>
                  <w:tcW w:w="3543" w:type="dxa"/>
                </w:tcPr>
                <w:p w14:paraId="2E615B8F" w14:textId="4736E056" w:rsidR="00EC72E5" w:rsidRDefault="00EC72E5" w:rsidP="00EC72E5">
                  <w:pPr>
                    <w:rPr>
                      <w:rFonts w:cstheme="minorHAnsi"/>
                      <w:b/>
                    </w:rPr>
                  </w:pPr>
                  <w:r w:rsidRPr="00A95C6C">
                    <w:rPr>
                      <w:rFonts w:cstheme="minorHAnsi"/>
                      <w:bCs/>
                    </w:rPr>
                    <w:t xml:space="preserve">Wednesday </w:t>
                  </w:r>
                  <w:r>
                    <w:rPr>
                      <w:rFonts w:cstheme="minorHAnsi"/>
                      <w:bCs/>
                    </w:rPr>
                    <w:t>15.</w:t>
                  </w:r>
                  <w:r w:rsidR="002F68B4">
                    <w:rPr>
                      <w:rFonts w:cstheme="minorHAnsi"/>
                      <w:bCs/>
                    </w:rPr>
                    <w:t>00</w:t>
                  </w:r>
                  <w:r>
                    <w:rPr>
                      <w:rFonts w:cstheme="minorHAnsi"/>
                      <w:bCs/>
                    </w:rPr>
                    <w:t xml:space="preserve"> – 18.</w:t>
                  </w:r>
                  <w:r w:rsidR="008B261D">
                    <w:rPr>
                      <w:rFonts w:cstheme="minorHAnsi"/>
                      <w:bCs/>
                    </w:rPr>
                    <w:t>00</w:t>
                  </w:r>
                </w:p>
              </w:tc>
              <w:tc>
                <w:tcPr>
                  <w:tcW w:w="709" w:type="dxa"/>
                </w:tcPr>
                <w:p w14:paraId="0EEBDE3C" w14:textId="77777777" w:rsidR="00EC72E5" w:rsidRDefault="00EC72E5" w:rsidP="00EC72E5">
                  <w:pPr>
                    <w:rPr>
                      <w:rFonts w:cstheme="minorHAnsi"/>
                      <w:b/>
                    </w:rPr>
                  </w:pPr>
                </w:p>
              </w:tc>
            </w:tr>
            <w:tr w:rsidR="00EC72E5" w14:paraId="6D8A6D70" w14:textId="09B94B4A" w:rsidTr="00EC72E5">
              <w:trPr>
                <w:trHeight w:val="415"/>
              </w:trPr>
              <w:tc>
                <w:tcPr>
                  <w:tcW w:w="3004" w:type="dxa"/>
                </w:tcPr>
                <w:p w14:paraId="54611FF5" w14:textId="10429532" w:rsidR="00EC72E5" w:rsidRPr="00A95C6C" w:rsidRDefault="00EC72E5" w:rsidP="00EC72E5">
                  <w:pPr>
                    <w:rPr>
                      <w:rFonts w:cstheme="minorHAnsi"/>
                      <w:bCs/>
                    </w:rPr>
                  </w:pPr>
                  <w:r w:rsidRPr="00A95C6C">
                    <w:rPr>
                      <w:rFonts w:cstheme="minorHAnsi"/>
                      <w:bCs/>
                    </w:rPr>
                    <w:t xml:space="preserve">Thursday </w:t>
                  </w:r>
                  <w:r>
                    <w:rPr>
                      <w:rFonts w:cstheme="minorHAnsi"/>
                      <w:bCs/>
                    </w:rPr>
                    <w:t>7.</w:t>
                  </w:r>
                  <w:r w:rsidR="00A42385">
                    <w:rPr>
                      <w:rFonts w:cstheme="minorHAnsi"/>
                      <w:bCs/>
                    </w:rPr>
                    <w:t>15</w:t>
                  </w:r>
                  <w:r>
                    <w:rPr>
                      <w:rFonts w:cstheme="minorHAnsi"/>
                      <w:bCs/>
                    </w:rPr>
                    <w:t xml:space="preserve"> – 8.</w:t>
                  </w:r>
                  <w:r w:rsidR="0028589A">
                    <w:rPr>
                      <w:rFonts w:cstheme="minorHAnsi"/>
                      <w:bCs/>
                    </w:rPr>
                    <w:t>5</w:t>
                  </w:r>
                  <w:r>
                    <w:rPr>
                      <w:rFonts w:cstheme="minorHAnsi"/>
                      <w:bCs/>
                    </w:rPr>
                    <w:t>5</w:t>
                  </w:r>
                </w:p>
              </w:tc>
              <w:tc>
                <w:tcPr>
                  <w:tcW w:w="709" w:type="dxa"/>
                </w:tcPr>
                <w:p w14:paraId="2D13D977" w14:textId="77777777" w:rsidR="00EC72E5" w:rsidRDefault="00EC72E5" w:rsidP="00EC72E5">
                  <w:pPr>
                    <w:rPr>
                      <w:rFonts w:cstheme="minorHAnsi"/>
                      <w:b/>
                    </w:rPr>
                  </w:pPr>
                </w:p>
              </w:tc>
              <w:tc>
                <w:tcPr>
                  <w:tcW w:w="3543" w:type="dxa"/>
                </w:tcPr>
                <w:p w14:paraId="380B4BA2" w14:textId="0170CF29" w:rsidR="00EC72E5" w:rsidRDefault="00EC72E5" w:rsidP="00EC72E5">
                  <w:pPr>
                    <w:rPr>
                      <w:rFonts w:cstheme="minorHAnsi"/>
                      <w:b/>
                    </w:rPr>
                  </w:pPr>
                  <w:r w:rsidRPr="00A95C6C">
                    <w:rPr>
                      <w:rFonts w:cstheme="minorHAnsi"/>
                      <w:bCs/>
                    </w:rPr>
                    <w:t xml:space="preserve">Thursday </w:t>
                  </w:r>
                  <w:r>
                    <w:rPr>
                      <w:rFonts w:cstheme="minorHAnsi"/>
                      <w:bCs/>
                    </w:rPr>
                    <w:t>15.</w:t>
                  </w:r>
                  <w:r w:rsidR="002F68B4">
                    <w:rPr>
                      <w:rFonts w:cstheme="minorHAnsi"/>
                      <w:bCs/>
                    </w:rPr>
                    <w:t>00</w:t>
                  </w:r>
                  <w:r>
                    <w:rPr>
                      <w:rFonts w:cstheme="minorHAnsi"/>
                      <w:bCs/>
                    </w:rPr>
                    <w:t xml:space="preserve"> – 18.</w:t>
                  </w:r>
                  <w:r w:rsidR="008B261D">
                    <w:rPr>
                      <w:rFonts w:cstheme="minorHAnsi"/>
                      <w:bCs/>
                    </w:rPr>
                    <w:t>00</w:t>
                  </w:r>
                </w:p>
              </w:tc>
              <w:tc>
                <w:tcPr>
                  <w:tcW w:w="709" w:type="dxa"/>
                </w:tcPr>
                <w:p w14:paraId="2489FECC" w14:textId="77777777" w:rsidR="00EC72E5" w:rsidRDefault="00EC72E5" w:rsidP="00EC72E5">
                  <w:pPr>
                    <w:rPr>
                      <w:rFonts w:cstheme="minorHAnsi"/>
                      <w:b/>
                    </w:rPr>
                  </w:pPr>
                </w:p>
              </w:tc>
            </w:tr>
            <w:tr w:rsidR="00EC72E5" w14:paraId="7FDF42CA" w14:textId="5D009254" w:rsidTr="00EC72E5">
              <w:trPr>
                <w:trHeight w:val="673"/>
              </w:trPr>
              <w:tc>
                <w:tcPr>
                  <w:tcW w:w="3004" w:type="dxa"/>
                </w:tcPr>
                <w:p w14:paraId="72955F44" w14:textId="08F21325" w:rsidR="00EC72E5" w:rsidRPr="00A95C6C" w:rsidRDefault="00EC72E5" w:rsidP="00EC72E5">
                  <w:pPr>
                    <w:rPr>
                      <w:rFonts w:cstheme="minorHAnsi"/>
                      <w:bCs/>
                    </w:rPr>
                  </w:pPr>
                  <w:r w:rsidRPr="00A95C6C">
                    <w:rPr>
                      <w:rFonts w:cstheme="minorHAnsi"/>
                      <w:bCs/>
                    </w:rPr>
                    <w:t xml:space="preserve">Friday </w:t>
                  </w:r>
                  <w:r>
                    <w:rPr>
                      <w:rFonts w:cstheme="minorHAnsi"/>
                      <w:bCs/>
                    </w:rPr>
                    <w:t>7.</w:t>
                  </w:r>
                  <w:r w:rsidR="00A42385">
                    <w:rPr>
                      <w:rFonts w:cstheme="minorHAnsi"/>
                      <w:bCs/>
                    </w:rPr>
                    <w:t>15</w:t>
                  </w:r>
                  <w:r>
                    <w:rPr>
                      <w:rFonts w:cstheme="minorHAnsi"/>
                      <w:bCs/>
                    </w:rPr>
                    <w:t xml:space="preserve"> – 8.</w:t>
                  </w:r>
                  <w:r w:rsidR="0028589A">
                    <w:rPr>
                      <w:rFonts w:cstheme="minorHAnsi"/>
                      <w:bCs/>
                    </w:rPr>
                    <w:t>5</w:t>
                  </w:r>
                  <w:r>
                    <w:rPr>
                      <w:rFonts w:cstheme="minorHAnsi"/>
                      <w:bCs/>
                    </w:rPr>
                    <w:t>5</w:t>
                  </w:r>
                </w:p>
              </w:tc>
              <w:tc>
                <w:tcPr>
                  <w:tcW w:w="709" w:type="dxa"/>
                </w:tcPr>
                <w:p w14:paraId="67749E06" w14:textId="77777777" w:rsidR="00EC72E5" w:rsidRDefault="00EC72E5" w:rsidP="00EC72E5">
                  <w:pPr>
                    <w:rPr>
                      <w:rFonts w:cstheme="minorHAnsi"/>
                      <w:b/>
                    </w:rPr>
                  </w:pPr>
                </w:p>
              </w:tc>
              <w:tc>
                <w:tcPr>
                  <w:tcW w:w="3543" w:type="dxa"/>
                </w:tcPr>
                <w:p w14:paraId="42B887FA" w14:textId="1E198734" w:rsidR="00EC72E5" w:rsidRDefault="00EC72E5" w:rsidP="00EC72E5">
                  <w:pPr>
                    <w:rPr>
                      <w:rFonts w:cstheme="minorHAnsi"/>
                      <w:b/>
                    </w:rPr>
                  </w:pPr>
                  <w:r w:rsidRPr="00A95C6C">
                    <w:rPr>
                      <w:rFonts w:cstheme="minorHAnsi"/>
                      <w:bCs/>
                    </w:rPr>
                    <w:t xml:space="preserve">Friday </w:t>
                  </w:r>
                  <w:r>
                    <w:rPr>
                      <w:rFonts w:cstheme="minorHAnsi"/>
                      <w:bCs/>
                    </w:rPr>
                    <w:t>15.</w:t>
                  </w:r>
                  <w:r w:rsidR="002F68B4">
                    <w:rPr>
                      <w:rFonts w:cstheme="minorHAnsi"/>
                      <w:bCs/>
                    </w:rPr>
                    <w:t>00</w:t>
                  </w:r>
                  <w:r>
                    <w:rPr>
                      <w:rFonts w:cstheme="minorHAnsi"/>
                      <w:bCs/>
                    </w:rPr>
                    <w:t xml:space="preserve"> – 18.</w:t>
                  </w:r>
                  <w:r w:rsidR="008B261D">
                    <w:rPr>
                      <w:rFonts w:cstheme="minorHAnsi"/>
                      <w:bCs/>
                    </w:rPr>
                    <w:t>00</w:t>
                  </w:r>
                </w:p>
              </w:tc>
              <w:tc>
                <w:tcPr>
                  <w:tcW w:w="709" w:type="dxa"/>
                </w:tcPr>
                <w:p w14:paraId="79FA7F86" w14:textId="77777777" w:rsidR="00EC72E5" w:rsidRDefault="00EC72E5" w:rsidP="00EC72E5">
                  <w:pPr>
                    <w:rPr>
                      <w:rFonts w:cstheme="minorHAnsi"/>
                      <w:b/>
                    </w:rPr>
                  </w:pPr>
                </w:p>
              </w:tc>
            </w:tr>
          </w:tbl>
          <w:p w14:paraId="24CA70D9" w14:textId="14BE563B" w:rsidR="002F142D" w:rsidRPr="00846B76" w:rsidRDefault="002F142D" w:rsidP="006145D8">
            <w:pPr>
              <w:rPr>
                <w:rFonts w:asciiTheme="majorHAnsi" w:hAnsiTheme="majorHAnsi"/>
                <w:b/>
                <w:sz w:val="8"/>
              </w:rPr>
            </w:pPr>
          </w:p>
        </w:tc>
      </w:tr>
      <w:tr w:rsidR="000172E5" w:rsidRPr="00846B76" w14:paraId="37D2FFFB" w14:textId="77777777" w:rsidTr="002F142D">
        <w:trPr>
          <w:trHeight w:val="385"/>
        </w:trPr>
        <w:tc>
          <w:tcPr>
            <w:tcW w:w="5000" w:type="pct"/>
            <w:gridSpan w:val="5"/>
            <w:shd w:val="clear" w:color="auto" w:fill="00B050"/>
            <w:vAlign w:val="bottom"/>
          </w:tcPr>
          <w:p w14:paraId="1D2F3A0F" w14:textId="77E04F86" w:rsidR="000172E5" w:rsidRPr="00846B76" w:rsidRDefault="00FA7230" w:rsidP="00637200">
            <w:pPr>
              <w:pStyle w:val="Heading1"/>
            </w:pPr>
            <w:r>
              <w:lastRenderedPageBreak/>
              <w:t>Parent 1 Detail</w:t>
            </w:r>
          </w:p>
        </w:tc>
      </w:tr>
      <w:tr w:rsidR="000172E5" w:rsidRPr="00846B76" w14:paraId="1ACFCED9" w14:textId="77777777" w:rsidTr="006145D8">
        <w:tc>
          <w:tcPr>
            <w:tcW w:w="1334" w:type="pct"/>
            <w:vAlign w:val="bottom"/>
          </w:tcPr>
          <w:p w14:paraId="34B3124E" w14:textId="2EA6BDAC" w:rsidR="000172E5" w:rsidRPr="00846B76" w:rsidRDefault="00776A4C" w:rsidP="00311D4F">
            <w:pPr>
              <w:pStyle w:val="NormalIndent"/>
            </w:pPr>
            <w:r>
              <w:t>Names</w:t>
            </w:r>
          </w:p>
        </w:tc>
        <w:tc>
          <w:tcPr>
            <w:tcW w:w="3666" w:type="pct"/>
            <w:gridSpan w:val="4"/>
            <w:tcBorders>
              <w:bottom w:val="single" w:sz="4" w:space="0" w:color="auto"/>
            </w:tcBorders>
            <w:vAlign w:val="bottom"/>
          </w:tcPr>
          <w:p w14:paraId="54D2172C" w14:textId="77777777" w:rsidR="000172E5" w:rsidRPr="00846B76" w:rsidRDefault="000172E5" w:rsidP="00311D4F"/>
        </w:tc>
      </w:tr>
      <w:tr w:rsidR="000172E5" w:rsidRPr="00846B76" w14:paraId="43368932" w14:textId="77777777" w:rsidTr="006145D8">
        <w:tc>
          <w:tcPr>
            <w:tcW w:w="1334" w:type="pct"/>
            <w:vAlign w:val="bottom"/>
          </w:tcPr>
          <w:p w14:paraId="313F28D5" w14:textId="7B39F722" w:rsidR="000172E5" w:rsidRPr="00846B76" w:rsidRDefault="009D46D6" w:rsidP="00311D4F">
            <w:pPr>
              <w:pStyle w:val="NormalIndent"/>
            </w:pPr>
            <w:r>
              <w:t xml:space="preserve">Full </w:t>
            </w:r>
            <w:r w:rsidR="00776A4C">
              <w:t>Address</w:t>
            </w:r>
          </w:p>
        </w:tc>
        <w:tc>
          <w:tcPr>
            <w:tcW w:w="3666" w:type="pct"/>
            <w:gridSpan w:val="4"/>
            <w:tcBorders>
              <w:top w:val="single" w:sz="4" w:space="0" w:color="auto"/>
              <w:bottom w:val="single" w:sz="4" w:space="0" w:color="auto"/>
            </w:tcBorders>
            <w:vAlign w:val="bottom"/>
          </w:tcPr>
          <w:p w14:paraId="5F0E5097" w14:textId="77777777" w:rsidR="000172E5" w:rsidRPr="00846B76" w:rsidRDefault="000172E5" w:rsidP="00311D4F"/>
        </w:tc>
      </w:tr>
      <w:tr w:rsidR="00776A4C" w:rsidRPr="00846B76" w14:paraId="7464F95F" w14:textId="77777777" w:rsidTr="006145D8">
        <w:tc>
          <w:tcPr>
            <w:tcW w:w="1334" w:type="pct"/>
            <w:vAlign w:val="bottom"/>
          </w:tcPr>
          <w:p w14:paraId="7E2ED492" w14:textId="03B46BB1" w:rsidR="00776A4C" w:rsidRDefault="00776A4C" w:rsidP="00311D4F">
            <w:pPr>
              <w:pStyle w:val="NormalIndent"/>
            </w:pPr>
            <w:r>
              <w:t>Relationship To Child</w:t>
            </w:r>
            <w:r w:rsidR="00082C07">
              <w:t xml:space="preserve"> </w:t>
            </w:r>
          </w:p>
        </w:tc>
        <w:tc>
          <w:tcPr>
            <w:tcW w:w="3666" w:type="pct"/>
            <w:gridSpan w:val="4"/>
            <w:tcBorders>
              <w:top w:val="single" w:sz="4" w:space="0" w:color="auto"/>
              <w:bottom w:val="single" w:sz="4" w:space="0" w:color="auto"/>
            </w:tcBorders>
            <w:vAlign w:val="bottom"/>
          </w:tcPr>
          <w:p w14:paraId="659DDE45" w14:textId="77777777" w:rsidR="00776A4C" w:rsidRPr="00846B76" w:rsidRDefault="00776A4C" w:rsidP="00311D4F"/>
        </w:tc>
      </w:tr>
      <w:tr w:rsidR="000172E5" w:rsidRPr="00846B76" w14:paraId="73B3D9A9" w14:textId="77777777" w:rsidTr="006145D8">
        <w:tc>
          <w:tcPr>
            <w:tcW w:w="1334" w:type="pct"/>
            <w:vAlign w:val="bottom"/>
          </w:tcPr>
          <w:p w14:paraId="1E3A22ED" w14:textId="77745F7A" w:rsidR="000172E5" w:rsidRPr="00846B76" w:rsidRDefault="00776A4C" w:rsidP="00311D4F">
            <w:pPr>
              <w:pStyle w:val="NormalIndent"/>
            </w:pPr>
            <w:r>
              <w:t>Mobile Phone</w:t>
            </w:r>
          </w:p>
        </w:tc>
        <w:tc>
          <w:tcPr>
            <w:tcW w:w="1479" w:type="pct"/>
            <w:gridSpan w:val="2"/>
            <w:tcBorders>
              <w:top w:val="single" w:sz="4" w:space="0" w:color="auto"/>
              <w:bottom w:val="single" w:sz="4" w:space="0" w:color="auto"/>
            </w:tcBorders>
            <w:vAlign w:val="bottom"/>
          </w:tcPr>
          <w:p w14:paraId="375A96D2" w14:textId="77777777" w:rsidR="000172E5" w:rsidRPr="00846B76" w:rsidRDefault="000172E5" w:rsidP="00311D4F"/>
        </w:tc>
        <w:sdt>
          <w:sdtPr>
            <w:id w:val="-448942189"/>
            <w:placeholder>
              <w:docPart w:val="6C67504251734804A782D5230009B4F0"/>
            </w:placeholder>
            <w:temporary/>
            <w:showingPlcHdr/>
            <w15:appearance w15:val="hidden"/>
          </w:sdtPr>
          <w:sdtContent>
            <w:tc>
              <w:tcPr>
                <w:tcW w:w="901" w:type="pct"/>
                <w:tcBorders>
                  <w:top w:val="single" w:sz="4" w:space="0" w:color="auto"/>
                </w:tcBorders>
                <w:vAlign w:val="bottom"/>
              </w:tcPr>
              <w:p w14:paraId="2958BD06" w14:textId="77777777" w:rsidR="000172E5" w:rsidRPr="00846B76" w:rsidRDefault="007147D7" w:rsidP="00637200">
                <w:r w:rsidRPr="006145D8">
                  <w:t>Work Phone</w:t>
                </w:r>
              </w:p>
            </w:tc>
          </w:sdtContent>
        </w:sdt>
        <w:tc>
          <w:tcPr>
            <w:tcW w:w="1286" w:type="pct"/>
            <w:tcBorders>
              <w:top w:val="single" w:sz="4" w:space="0" w:color="auto"/>
              <w:bottom w:val="single" w:sz="4" w:space="0" w:color="auto"/>
            </w:tcBorders>
            <w:vAlign w:val="bottom"/>
          </w:tcPr>
          <w:p w14:paraId="4C5854A3" w14:textId="77777777" w:rsidR="000172E5" w:rsidRPr="00846B76" w:rsidRDefault="000172E5" w:rsidP="00311D4F"/>
        </w:tc>
      </w:tr>
      <w:tr w:rsidR="000172E5" w:rsidRPr="00846B76" w14:paraId="17011A49" w14:textId="77777777" w:rsidTr="006145D8">
        <w:sdt>
          <w:sdtPr>
            <w:id w:val="-1359804501"/>
            <w:placeholder>
              <w:docPart w:val="D6745CEC19934B8DA1A0355D9E2701AA"/>
            </w:placeholder>
            <w:temporary/>
            <w:showingPlcHdr/>
            <w15:appearance w15:val="hidden"/>
          </w:sdtPr>
          <w:sdtContent>
            <w:tc>
              <w:tcPr>
                <w:tcW w:w="1334" w:type="pct"/>
                <w:vAlign w:val="bottom"/>
              </w:tcPr>
              <w:p w14:paraId="55B2308A" w14:textId="77777777" w:rsidR="000172E5" w:rsidRPr="00846B76" w:rsidRDefault="007147D7" w:rsidP="00311D4F">
                <w:pPr>
                  <w:pStyle w:val="NormalIndent"/>
                </w:pPr>
                <w:r w:rsidRPr="006145D8">
                  <w:t>Email</w:t>
                </w:r>
              </w:p>
            </w:tc>
          </w:sdtContent>
        </w:sdt>
        <w:tc>
          <w:tcPr>
            <w:tcW w:w="3666" w:type="pct"/>
            <w:gridSpan w:val="4"/>
            <w:tcBorders>
              <w:bottom w:val="single" w:sz="4" w:space="0" w:color="auto"/>
            </w:tcBorders>
            <w:vAlign w:val="bottom"/>
          </w:tcPr>
          <w:p w14:paraId="2FFCF99F" w14:textId="77777777" w:rsidR="000172E5" w:rsidRPr="00846B76" w:rsidRDefault="000172E5" w:rsidP="00311D4F"/>
        </w:tc>
      </w:tr>
      <w:tr w:rsidR="00082C07" w:rsidRPr="00846B76" w14:paraId="6EFB2365" w14:textId="77777777" w:rsidTr="006145D8">
        <w:tc>
          <w:tcPr>
            <w:tcW w:w="1334" w:type="pct"/>
            <w:vAlign w:val="bottom"/>
          </w:tcPr>
          <w:p w14:paraId="2D8E1E87" w14:textId="5F8D14C5" w:rsidR="00082C07" w:rsidRDefault="00082C07" w:rsidP="004112E8">
            <w:pPr>
              <w:pStyle w:val="NormalIndent"/>
              <w:ind w:left="0"/>
            </w:pPr>
            <w:r>
              <w:t>Do you live with the child and are you</w:t>
            </w:r>
            <w:r w:rsidR="004112E8">
              <w:t xml:space="preserve"> the </w:t>
            </w:r>
            <w:r>
              <w:t>main contact</w:t>
            </w:r>
          </w:p>
        </w:tc>
        <w:tc>
          <w:tcPr>
            <w:tcW w:w="3666" w:type="pct"/>
            <w:gridSpan w:val="4"/>
            <w:tcBorders>
              <w:bottom w:val="single" w:sz="4" w:space="0" w:color="auto"/>
            </w:tcBorders>
            <w:vAlign w:val="bottom"/>
          </w:tcPr>
          <w:p w14:paraId="4035E767" w14:textId="77777777" w:rsidR="00082C07" w:rsidRPr="00846B76" w:rsidRDefault="00082C07" w:rsidP="00311D4F"/>
        </w:tc>
      </w:tr>
      <w:tr w:rsidR="000172E5" w:rsidRPr="00846B76" w14:paraId="7B127219" w14:textId="77777777" w:rsidTr="006145D8">
        <w:tc>
          <w:tcPr>
            <w:tcW w:w="1334" w:type="pct"/>
            <w:vAlign w:val="bottom"/>
          </w:tcPr>
          <w:p w14:paraId="205A2DF9" w14:textId="7E834D25" w:rsidR="000172E5" w:rsidRPr="00846B76" w:rsidRDefault="000172E5" w:rsidP="006145D8">
            <w:pPr>
              <w:rPr>
                <w:rFonts w:asciiTheme="majorHAnsi" w:hAnsiTheme="majorHAnsi"/>
                <w:b/>
                <w:sz w:val="8"/>
              </w:rPr>
            </w:pPr>
          </w:p>
        </w:tc>
        <w:tc>
          <w:tcPr>
            <w:tcW w:w="3666" w:type="pct"/>
            <w:gridSpan w:val="4"/>
            <w:vAlign w:val="bottom"/>
          </w:tcPr>
          <w:p w14:paraId="3EA27FED" w14:textId="77777777" w:rsidR="000172E5" w:rsidRPr="00846B76" w:rsidRDefault="000172E5" w:rsidP="006145D8">
            <w:pPr>
              <w:rPr>
                <w:rFonts w:asciiTheme="majorHAnsi" w:hAnsiTheme="majorHAnsi"/>
                <w:b/>
                <w:sz w:val="8"/>
              </w:rPr>
            </w:pPr>
          </w:p>
        </w:tc>
      </w:tr>
      <w:tr w:rsidR="00082C07" w:rsidRPr="00846B76" w14:paraId="0586EC1D" w14:textId="77777777" w:rsidTr="006145D8">
        <w:tc>
          <w:tcPr>
            <w:tcW w:w="1334" w:type="pct"/>
            <w:vAlign w:val="bottom"/>
          </w:tcPr>
          <w:p w14:paraId="6C246E50" w14:textId="77777777" w:rsidR="00082C07" w:rsidRPr="00846B76" w:rsidRDefault="00082C07" w:rsidP="006145D8">
            <w:pPr>
              <w:rPr>
                <w:rFonts w:asciiTheme="majorHAnsi" w:hAnsiTheme="majorHAnsi"/>
                <w:b/>
                <w:sz w:val="8"/>
              </w:rPr>
            </w:pPr>
          </w:p>
        </w:tc>
        <w:tc>
          <w:tcPr>
            <w:tcW w:w="3666" w:type="pct"/>
            <w:gridSpan w:val="4"/>
            <w:vAlign w:val="bottom"/>
          </w:tcPr>
          <w:p w14:paraId="4CA8DF2F" w14:textId="77777777" w:rsidR="00082C07" w:rsidRPr="00846B76" w:rsidRDefault="00082C07" w:rsidP="006145D8">
            <w:pPr>
              <w:rPr>
                <w:rFonts w:asciiTheme="majorHAnsi" w:hAnsiTheme="majorHAnsi"/>
                <w:b/>
                <w:sz w:val="8"/>
              </w:rPr>
            </w:pPr>
          </w:p>
        </w:tc>
      </w:tr>
      <w:tr w:rsidR="000172E5" w:rsidRPr="00846B76" w14:paraId="2B0F3824" w14:textId="77777777" w:rsidTr="006145D8">
        <w:tc>
          <w:tcPr>
            <w:tcW w:w="1345" w:type="pct"/>
            <w:gridSpan w:val="2"/>
            <w:vAlign w:val="bottom"/>
          </w:tcPr>
          <w:p w14:paraId="0DB02278" w14:textId="74A321A9" w:rsidR="000172E5" w:rsidRPr="00846B76" w:rsidRDefault="000172E5" w:rsidP="00637200"/>
        </w:tc>
        <w:tc>
          <w:tcPr>
            <w:tcW w:w="3655" w:type="pct"/>
            <w:gridSpan w:val="3"/>
            <w:tcBorders>
              <w:bottom w:val="single" w:sz="4" w:space="0" w:color="auto"/>
            </w:tcBorders>
            <w:vAlign w:val="bottom"/>
          </w:tcPr>
          <w:p w14:paraId="392712F6" w14:textId="77777777" w:rsidR="000172E5" w:rsidRPr="00846B76" w:rsidRDefault="000172E5" w:rsidP="00637200"/>
        </w:tc>
      </w:tr>
      <w:tr w:rsidR="00FA7230" w:rsidRPr="00637200" w14:paraId="1FAFCC8F" w14:textId="77777777" w:rsidTr="00CB2E6B">
        <w:tc>
          <w:tcPr>
            <w:tcW w:w="5000" w:type="pct"/>
            <w:gridSpan w:val="5"/>
            <w:shd w:val="clear" w:color="auto" w:fill="00B050"/>
            <w:vAlign w:val="bottom"/>
          </w:tcPr>
          <w:p w14:paraId="00F7060D" w14:textId="2E980A24" w:rsidR="00FA7230" w:rsidRPr="00637200" w:rsidRDefault="00FA7230" w:rsidP="00407F0D">
            <w:pPr>
              <w:pStyle w:val="Heading1"/>
            </w:pPr>
            <w:r>
              <w:t>Parent 2 Detail</w:t>
            </w:r>
          </w:p>
        </w:tc>
      </w:tr>
      <w:tr w:rsidR="00FA7230" w:rsidRPr="00846B76" w14:paraId="71E7A712" w14:textId="77777777" w:rsidTr="00407F0D">
        <w:tc>
          <w:tcPr>
            <w:tcW w:w="1334" w:type="pct"/>
            <w:vAlign w:val="bottom"/>
          </w:tcPr>
          <w:p w14:paraId="5E4EDB56" w14:textId="7818480E" w:rsidR="00FA7230" w:rsidRPr="00637200" w:rsidRDefault="00776A4C" w:rsidP="00407F0D">
            <w:pPr>
              <w:pStyle w:val="NormalIndent"/>
            </w:pPr>
            <w:r>
              <w:t xml:space="preserve">Names </w:t>
            </w:r>
          </w:p>
        </w:tc>
        <w:tc>
          <w:tcPr>
            <w:tcW w:w="3666" w:type="pct"/>
            <w:gridSpan w:val="4"/>
            <w:tcBorders>
              <w:bottom w:val="single" w:sz="4" w:space="0" w:color="auto"/>
            </w:tcBorders>
            <w:vAlign w:val="bottom"/>
          </w:tcPr>
          <w:p w14:paraId="124165B6" w14:textId="77777777" w:rsidR="00FA7230" w:rsidRPr="00846B76" w:rsidRDefault="00FA7230" w:rsidP="00407F0D"/>
        </w:tc>
      </w:tr>
      <w:tr w:rsidR="00776A4C" w:rsidRPr="00846B76" w14:paraId="4065E2BF" w14:textId="77777777" w:rsidTr="00407F0D">
        <w:tc>
          <w:tcPr>
            <w:tcW w:w="1334" w:type="pct"/>
            <w:vAlign w:val="bottom"/>
          </w:tcPr>
          <w:p w14:paraId="27BA53EA" w14:textId="309522C3" w:rsidR="00776A4C" w:rsidRDefault="00776A4C" w:rsidP="00407F0D">
            <w:pPr>
              <w:pStyle w:val="NormalIndent"/>
            </w:pPr>
            <w:r>
              <w:t>Address</w:t>
            </w:r>
          </w:p>
        </w:tc>
        <w:tc>
          <w:tcPr>
            <w:tcW w:w="3666" w:type="pct"/>
            <w:gridSpan w:val="4"/>
            <w:tcBorders>
              <w:bottom w:val="single" w:sz="4" w:space="0" w:color="auto"/>
            </w:tcBorders>
            <w:vAlign w:val="bottom"/>
          </w:tcPr>
          <w:p w14:paraId="3231ED35" w14:textId="77777777" w:rsidR="00776A4C" w:rsidRPr="00846B76" w:rsidRDefault="00776A4C" w:rsidP="00407F0D"/>
        </w:tc>
      </w:tr>
      <w:tr w:rsidR="00FA7230" w:rsidRPr="00846B76" w14:paraId="2D4276E9" w14:textId="77777777" w:rsidTr="00407F0D">
        <w:tc>
          <w:tcPr>
            <w:tcW w:w="1334" w:type="pct"/>
            <w:vAlign w:val="bottom"/>
          </w:tcPr>
          <w:p w14:paraId="5F0140F8" w14:textId="26FE74E5" w:rsidR="00FA7230" w:rsidRPr="00637200" w:rsidRDefault="00776A4C" w:rsidP="00407F0D">
            <w:pPr>
              <w:pStyle w:val="NormalIndent"/>
            </w:pPr>
            <w:r>
              <w:t>Relationship To Child</w:t>
            </w:r>
          </w:p>
        </w:tc>
        <w:tc>
          <w:tcPr>
            <w:tcW w:w="3666" w:type="pct"/>
            <w:gridSpan w:val="4"/>
            <w:tcBorders>
              <w:top w:val="single" w:sz="4" w:space="0" w:color="auto"/>
              <w:bottom w:val="single" w:sz="4" w:space="0" w:color="auto"/>
            </w:tcBorders>
            <w:vAlign w:val="bottom"/>
          </w:tcPr>
          <w:p w14:paraId="4E26456E" w14:textId="77777777" w:rsidR="00FA7230" w:rsidRPr="00846B76" w:rsidRDefault="00FA7230" w:rsidP="00407F0D"/>
        </w:tc>
      </w:tr>
      <w:tr w:rsidR="00FA7230" w:rsidRPr="00846B76" w14:paraId="418BDDAD" w14:textId="77777777" w:rsidTr="00407F0D">
        <w:tc>
          <w:tcPr>
            <w:tcW w:w="1334" w:type="pct"/>
            <w:vAlign w:val="bottom"/>
          </w:tcPr>
          <w:p w14:paraId="69D89C56" w14:textId="0B451986" w:rsidR="00FA7230" w:rsidRPr="00637200" w:rsidRDefault="00776A4C" w:rsidP="00407F0D">
            <w:pPr>
              <w:pStyle w:val="NormalIndent"/>
            </w:pPr>
            <w:r>
              <w:t>Mobile Phone</w:t>
            </w:r>
          </w:p>
        </w:tc>
        <w:tc>
          <w:tcPr>
            <w:tcW w:w="1479" w:type="pct"/>
            <w:gridSpan w:val="2"/>
            <w:tcBorders>
              <w:top w:val="single" w:sz="4" w:space="0" w:color="auto"/>
              <w:bottom w:val="single" w:sz="4" w:space="0" w:color="auto"/>
            </w:tcBorders>
            <w:vAlign w:val="bottom"/>
          </w:tcPr>
          <w:p w14:paraId="35F28B53" w14:textId="77777777" w:rsidR="00FA7230" w:rsidRPr="00846B76" w:rsidRDefault="00FA7230" w:rsidP="00407F0D"/>
        </w:tc>
        <w:sdt>
          <w:sdtPr>
            <w:id w:val="-1848627735"/>
            <w:placeholder>
              <w:docPart w:val="32605F4ABC0D416CBB39446F6636EDBF"/>
            </w:placeholder>
            <w:temporary/>
            <w:showingPlcHdr/>
            <w15:appearance w15:val="hidden"/>
          </w:sdtPr>
          <w:sdtContent>
            <w:tc>
              <w:tcPr>
                <w:tcW w:w="901" w:type="pct"/>
                <w:tcBorders>
                  <w:top w:val="single" w:sz="4" w:space="0" w:color="auto"/>
                </w:tcBorders>
                <w:vAlign w:val="bottom"/>
              </w:tcPr>
              <w:p w14:paraId="34D7C133" w14:textId="77777777" w:rsidR="00FA7230" w:rsidRDefault="00FA7230" w:rsidP="00407F0D">
                <w:r w:rsidRPr="00311D4F">
                  <w:t>Work Phone</w:t>
                </w:r>
              </w:p>
            </w:tc>
          </w:sdtContent>
        </w:sdt>
        <w:tc>
          <w:tcPr>
            <w:tcW w:w="1286" w:type="pct"/>
            <w:tcBorders>
              <w:top w:val="single" w:sz="4" w:space="0" w:color="auto"/>
              <w:bottom w:val="single" w:sz="4" w:space="0" w:color="auto"/>
            </w:tcBorders>
            <w:vAlign w:val="bottom"/>
          </w:tcPr>
          <w:p w14:paraId="541B9765" w14:textId="77777777" w:rsidR="00FA7230" w:rsidRPr="00846B76" w:rsidRDefault="00FA7230" w:rsidP="00407F0D"/>
        </w:tc>
      </w:tr>
      <w:tr w:rsidR="00FA7230" w:rsidRPr="00846B76" w14:paraId="71D461E1" w14:textId="77777777" w:rsidTr="003C34E3">
        <w:sdt>
          <w:sdtPr>
            <w:id w:val="-1697999888"/>
            <w:placeholder>
              <w:docPart w:val="A81087D545AB4A2F918F13869C1DED78"/>
            </w:placeholder>
            <w:temporary/>
            <w:showingPlcHdr/>
            <w15:appearance w15:val="hidden"/>
          </w:sdtPr>
          <w:sdtContent>
            <w:tc>
              <w:tcPr>
                <w:tcW w:w="1334" w:type="pct"/>
                <w:vAlign w:val="bottom"/>
              </w:tcPr>
              <w:p w14:paraId="2DC4037A" w14:textId="77777777" w:rsidR="00FA7230" w:rsidRPr="00637200" w:rsidRDefault="00FA7230" w:rsidP="00407F0D">
                <w:pPr>
                  <w:pStyle w:val="NormalIndent"/>
                </w:pPr>
                <w:r w:rsidRPr="00637200">
                  <w:t>Email</w:t>
                </w:r>
              </w:p>
            </w:tc>
          </w:sdtContent>
        </w:sdt>
        <w:tc>
          <w:tcPr>
            <w:tcW w:w="3666" w:type="pct"/>
            <w:gridSpan w:val="4"/>
            <w:vAlign w:val="bottom"/>
          </w:tcPr>
          <w:p w14:paraId="53C619B0" w14:textId="77777777" w:rsidR="00FA7230" w:rsidRPr="00846B76" w:rsidRDefault="00FA7230" w:rsidP="00407F0D"/>
        </w:tc>
      </w:tr>
      <w:tr w:rsidR="003C34E3" w:rsidRPr="00846B76" w14:paraId="0D1EAA52" w14:textId="77777777" w:rsidTr="00407F0D">
        <w:tc>
          <w:tcPr>
            <w:tcW w:w="1334" w:type="pct"/>
            <w:vAlign w:val="bottom"/>
          </w:tcPr>
          <w:p w14:paraId="1A093662" w14:textId="2E143075" w:rsidR="003C34E3" w:rsidRDefault="003C34E3" w:rsidP="003C34E3">
            <w:pPr>
              <w:pStyle w:val="NormalIndent"/>
            </w:pPr>
            <w:r>
              <w:t>Do you live with the child and are you the main contact</w:t>
            </w:r>
          </w:p>
        </w:tc>
        <w:tc>
          <w:tcPr>
            <w:tcW w:w="3666" w:type="pct"/>
            <w:gridSpan w:val="4"/>
            <w:tcBorders>
              <w:bottom w:val="single" w:sz="4" w:space="0" w:color="auto"/>
            </w:tcBorders>
            <w:vAlign w:val="bottom"/>
          </w:tcPr>
          <w:p w14:paraId="40030053" w14:textId="77777777" w:rsidR="003C34E3" w:rsidRDefault="003C34E3" w:rsidP="00407F0D"/>
          <w:p w14:paraId="6E78032C" w14:textId="484FFF53" w:rsidR="004112E8" w:rsidRPr="00846B76" w:rsidRDefault="004112E8" w:rsidP="00407F0D"/>
        </w:tc>
      </w:tr>
    </w:tbl>
    <w:tbl>
      <w:tblPr>
        <w:tblW w:w="9825" w:type="dxa"/>
        <w:tblBorders>
          <w:top w:val="single" w:sz="4" w:space="0" w:color="auto"/>
        </w:tblBorders>
        <w:tblLook w:val="0000" w:firstRow="0" w:lastRow="0" w:firstColumn="0" w:lastColumn="0" w:noHBand="0" w:noVBand="0"/>
      </w:tblPr>
      <w:tblGrid>
        <w:gridCol w:w="9825"/>
      </w:tblGrid>
      <w:tr w:rsidR="0075638C" w:rsidRPr="00637200" w14:paraId="7B86B131" w14:textId="77777777" w:rsidTr="0075638C">
        <w:trPr>
          <w:trHeight w:val="100"/>
        </w:trPr>
        <w:tc>
          <w:tcPr>
            <w:tcW w:w="9825" w:type="dxa"/>
            <w:tcBorders>
              <w:top w:val="single" w:sz="4" w:space="0" w:color="auto"/>
            </w:tcBorders>
          </w:tcPr>
          <w:p w14:paraId="2B90DE19" w14:textId="77777777" w:rsidR="004112E8" w:rsidRDefault="004112E8" w:rsidP="0075638C">
            <w:pPr>
              <w:rPr>
                <w:b/>
                <w:bCs/>
                <w:shd w:val="clear" w:color="auto" w:fill="00B050"/>
              </w:rPr>
            </w:pPr>
          </w:p>
          <w:p w14:paraId="44A14FFF" w14:textId="4E303C94" w:rsidR="0075638C" w:rsidRPr="0075638C" w:rsidRDefault="0075638C" w:rsidP="0075638C">
            <w:pPr>
              <w:rPr>
                <w:b/>
                <w:bCs/>
                <w:shd w:val="clear" w:color="auto" w:fill="00B050"/>
              </w:rPr>
            </w:pPr>
            <w:r>
              <w:rPr>
                <w:b/>
                <w:bCs/>
                <w:shd w:val="clear" w:color="auto" w:fill="00B050"/>
              </w:rPr>
              <w:t xml:space="preserve">Emergency </w:t>
            </w:r>
            <w:r w:rsidRPr="0075638C">
              <w:rPr>
                <w:b/>
                <w:bCs/>
                <w:shd w:val="clear" w:color="auto" w:fill="00B050"/>
              </w:rPr>
              <w:t>P</w:t>
            </w:r>
            <w:r>
              <w:rPr>
                <w:b/>
                <w:bCs/>
                <w:shd w:val="clear" w:color="auto" w:fill="00B050"/>
              </w:rPr>
              <w:t>erson</w:t>
            </w:r>
            <w:r w:rsidRPr="0075638C">
              <w:rPr>
                <w:b/>
                <w:bCs/>
                <w:shd w:val="clear" w:color="auto" w:fill="00B050"/>
              </w:rPr>
              <w:t xml:space="preserve"> Detail</w:t>
            </w:r>
          </w:p>
        </w:tc>
      </w:tr>
    </w:tbl>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7"/>
        <w:gridCol w:w="2769"/>
        <w:gridCol w:w="1687"/>
        <w:gridCol w:w="2407"/>
      </w:tblGrid>
      <w:tr w:rsidR="0075638C" w:rsidRPr="00846B76" w14:paraId="395DAB53" w14:textId="77777777" w:rsidTr="00055CBF">
        <w:tc>
          <w:tcPr>
            <w:tcW w:w="1334" w:type="pct"/>
            <w:vAlign w:val="bottom"/>
          </w:tcPr>
          <w:p w14:paraId="7948908B" w14:textId="7A12318E" w:rsidR="0075638C" w:rsidRPr="00637200" w:rsidRDefault="003C34E3" w:rsidP="003C34E3">
            <w:pPr>
              <w:pStyle w:val="NormalIndent"/>
              <w:ind w:left="0"/>
            </w:pPr>
            <w:r>
              <w:t xml:space="preserve">           </w:t>
            </w:r>
            <w:r w:rsidR="0075638C">
              <w:t xml:space="preserve">Names </w:t>
            </w:r>
          </w:p>
        </w:tc>
        <w:tc>
          <w:tcPr>
            <w:tcW w:w="3666" w:type="pct"/>
            <w:gridSpan w:val="3"/>
            <w:tcBorders>
              <w:bottom w:val="single" w:sz="4" w:space="0" w:color="auto"/>
            </w:tcBorders>
            <w:vAlign w:val="bottom"/>
          </w:tcPr>
          <w:p w14:paraId="6FDE2C7D" w14:textId="77777777" w:rsidR="0075638C" w:rsidRPr="00846B76" w:rsidRDefault="0075638C" w:rsidP="00055CBF"/>
        </w:tc>
      </w:tr>
      <w:tr w:rsidR="0075638C" w:rsidRPr="00846B76" w14:paraId="303E824E" w14:textId="77777777" w:rsidTr="00055CBF">
        <w:tc>
          <w:tcPr>
            <w:tcW w:w="1334" w:type="pct"/>
            <w:vAlign w:val="bottom"/>
          </w:tcPr>
          <w:p w14:paraId="598268FD" w14:textId="77777777" w:rsidR="0075638C" w:rsidRDefault="0075638C" w:rsidP="00055CBF">
            <w:pPr>
              <w:pStyle w:val="NormalIndent"/>
            </w:pPr>
            <w:r>
              <w:t>Address</w:t>
            </w:r>
          </w:p>
        </w:tc>
        <w:tc>
          <w:tcPr>
            <w:tcW w:w="3666" w:type="pct"/>
            <w:gridSpan w:val="3"/>
            <w:tcBorders>
              <w:bottom w:val="single" w:sz="4" w:space="0" w:color="auto"/>
            </w:tcBorders>
            <w:vAlign w:val="bottom"/>
          </w:tcPr>
          <w:p w14:paraId="7B02A9F1" w14:textId="77777777" w:rsidR="0075638C" w:rsidRPr="00846B76" w:rsidRDefault="0075638C" w:rsidP="00055CBF"/>
        </w:tc>
      </w:tr>
      <w:tr w:rsidR="0075638C" w:rsidRPr="00846B76" w14:paraId="491C1A0B" w14:textId="77777777" w:rsidTr="00055CBF">
        <w:tc>
          <w:tcPr>
            <w:tcW w:w="1334" w:type="pct"/>
            <w:vAlign w:val="bottom"/>
          </w:tcPr>
          <w:p w14:paraId="6919B8A2" w14:textId="77777777" w:rsidR="0075638C" w:rsidRPr="00637200" w:rsidRDefault="0075638C" w:rsidP="00055CBF">
            <w:pPr>
              <w:pStyle w:val="NormalIndent"/>
            </w:pPr>
            <w:r>
              <w:t>Relationship To Child</w:t>
            </w:r>
          </w:p>
        </w:tc>
        <w:tc>
          <w:tcPr>
            <w:tcW w:w="3666" w:type="pct"/>
            <w:gridSpan w:val="3"/>
            <w:tcBorders>
              <w:top w:val="single" w:sz="4" w:space="0" w:color="auto"/>
              <w:bottom w:val="single" w:sz="4" w:space="0" w:color="auto"/>
            </w:tcBorders>
            <w:vAlign w:val="bottom"/>
          </w:tcPr>
          <w:p w14:paraId="1ACD17F0" w14:textId="77777777" w:rsidR="0075638C" w:rsidRPr="00846B76" w:rsidRDefault="0075638C" w:rsidP="00055CBF"/>
        </w:tc>
      </w:tr>
      <w:tr w:rsidR="0075638C" w:rsidRPr="00846B76" w14:paraId="10A921F1" w14:textId="77777777" w:rsidTr="00055CBF">
        <w:tc>
          <w:tcPr>
            <w:tcW w:w="1334" w:type="pct"/>
            <w:vAlign w:val="bottom"/>
          </w:tcPr>
          <w:p w14:paraId="561FF941" w14:textId="77777777" w:rsidR="0075638C" w:rsidRPr="00637200" w:rsidRDefault="0075638C" w:rsidP="00055CBF">
            <w:pPr>
              <w:pStyle w:val="NormalIndent"/>
            </w:pPr>
            <w:r>
              <w:t>Mobile Phone</w:t>
            </w:r>
          </w:p>
        </w:tc>
        <w:tc>
          <w:tcPr>
            <w:tcW w:w="1479" w:type="pct"/>
            <w:tcBorders>
              <w:top w:val="single" w:sz="4" w:space="0" w:color="auto"/>
              <w:bottom w:val="single" w:sz="4" w:space="0" w:color="auto"/>
            </w:tcBorders>
            <w:vAlign w:val="bottom"/>
          </w:tcPr>
          <w:p w14:paraId="23AA039D" w14:textId="77777777" w:rsidR="0075638C" w:rsidRPr="00846B76" w:rsidRDefault="0075638C" w:rsidP="00055CBF"/>
        </w:tc>
        <w:sdt>
          <w:sdtPr>
            <w:id w:val="-1965651835"/>
            <w:placeholder>
              <w:docPart w:val="62DDEE4E8B694A7486DD57B356FCB8BF"/>
            </w:placeholder>
            <w:temporary/>
            <w:showingPlcHdr/>
            <w15:appearance w15:val="hidden"/>
          </w:sdtPr>
          <w:sdtContent>
            <w:tc>
              <w:tcPr>
                <w:tcW w:w="901" w:type="pct"/>
                <w:tcBorders>
                  <w:top w:val="single" w:sz="4" w:space="0" w:color="auto"/>
                </w:tcBorders>
                <w:vAlign w:val="bottom"/>
              </w:tcPr>
              <w:p w14:paraId="4C595F13" w14:textId="77777777" w:rsidR="0075638C" w:rsidRDefault="0075638C" w:rsidP="00055CBF">
                <w:r w:rsidRPr="00311D4F">
                  <w:t>Work Phone</w:t>
                </w:r>
              </w:p>
            </w:tc>
          </w:sdtContent>
        </w:sdt>
        <w:tc>
          <w:tcPr>
            <w:tcW w:w="1286" w:type="pct"/>
            <w:tcBorders>
              <w:top w:val="single" w:sz="4" w:space="0" w:color="auto"/>
              <w:bottom w:val="single" w:sz="4" w:space="0" w:color="auto"/>
            </w:tcBorders>
            <w:vAlign w:val="bottom"/>
          </w:tcPr>
          <w:p w14:paraId="1BA128DB" w14:textId="77777777" w:rsidR="0075638C" w:rsidRPr="00846B76" w:rsidRDefault="0075638C" w:rsidP="00055CBF"/>
        </w:tc>
      </w:tr>
      <w:tr w:rsidR="0075638C" w:rsidRPr="00846B76" w14:paraId="7E3FED58" w14:textId="77777777" w:rsidTr="00055CBF">
        <w:sdt>
          <w:sdtPr>
            <w:id w:val="-1026102890"/>
            <w:placeholder>
              <w:docPart w:val="F0737047BE0E4310914B7FADD6D2239B"/>
            </w:placeholder>
            <w:temporary/>
            <w:showingPlcHdr/>
            <w15:appearance w15:val="hidden"/>
          </w:sdtPr>
          <w:sdtContent>
            <w:tc>
              <w:tcPr>
                <w:tcW w:w="1334" w:type="pct"/>
                <w:vAlign w:val="bottom"/>
              </w:tcPr>
              <w:p w14:paraId="4387DFDC" w14:textId="77777777" w:rsidR="0075638C" w:rsidRPr="00637200" w:rsidRDefault="0075638C" w:rsidP="00055CBF">
                <w:pPr>
                  <w:pStyle w:val="NormalIndent"/>
                </w:pPr>
                <w:r w:rsidRPr="00637200">
                  <w:t>Email</w:t>
                </w:r>
              </w:p>
            </w:tc>
          </w:sdtContent>
        </w:sdt>
        <w:tc>
          <w:tcPr>
            <w:tcW w:w="3666" w:type="pct"/>
            <w:gridSpan w:val="3"/>
            <w:tcBorders>
              <w:bottom w:val="single" w:sz="4" w:space="0" w:color="auto"/>
            </w:tcBorders>
            <w:vAlign w:val="bottom"/>
          </w:tcPr>
          <w:p w14:paraId="4EA3D56F" w14:textId="77777777" w:rsidR="0075638C" w:rsidRPr="00846B76" w:rsidRDefault="0075638C" w:rsidP="00055CBF"/>
        </w:tc>
      </w:tr>
    </w:tbl>
    <w:tbl>
      <w:tblPr>
        <w:tblW w:w="9825" w:type="dxa"/>
        <w:tblBorders>
          <w:top w:val="single" w:sz="4" w:space="0" w:color="auto"/>
        </w:tblBorders>
        <w:tblLook w:val="0000" w:firstRow="0" w:lastRow="0" w:firstColumn="0" w:lastColumn="0" w:noHBand="0" w:noVBand="0"/>
      </w:tblPr>
      <w:tblGrid>
        <w:gridCol w:w="9825"/>
      </w:tblGrid>
      <w:tr w:rsidR="00317FD3" w14:paraId="1A360DBC" w14:textId="77777777" w:rsidTr="00317FD3">
        <w:trPr>
          <w:trHeight w:val="100"/>
        </w:trPr>
        <w:tc>
          <w:tcPr>
            <w:tcW w:w="9825" w:type="dxa"/>
          </w:tcPr>
          <w:p w14:paraId="50A7230D" w14:textId="77777777" w:rsidR="00AA4FE1" w:rsidRDefault="00AA4FE1" w:rsidP="00317FD3">
            <w:pPr>
              <w:rPr>
                <w:b/>
                <w:bCs/>
                <w:shd w:val="clear" w:color="auto" w:fill="00B050"/>
              </w:rPr>
            </w:pPr>
          </w:p>
          <w:p w14:paraId="4B76A3F3" w14:textId="77777777" w:rsidR="003C72C5" w:rsidRDefault="003C72C5" w:rsidP="00317FD3">
            <w:pPr>
              <w:rPr>
                <w:b/>
                <w:bCs/>
                <w:shd w:val="clear" w:color="auto" w:fill="00B050"/>
              </w:rPr>
            </w:pPr>
          </w:p>
          <w:p w14:paraId="35514872" w14:textId="5266C3E9" w:rsidR="0075638C" w:rsidRDefault="003C34E3" w:rsidP="00317FD3">
            <w:pPr>
              <w:rPr>
                <w:b/>
                <w:bCs/>
                <w:shd w:val="clear" w:color="auto" w:fill="00B050"/>
              </w:rPr>
            </w:pPr>
            <w:r>
              <w:rPr>
                <w:b/>
                <w:bCs/>
                <w:shd w:val="clear" w:color="auto" w:fill="00B050"/>
              </w:rPr>
              <w:t>Background Information:</w:t>
            </w:r>
          </w:p>
          <w:p w14:paraId="196E71FD" w14:textId="13F99D72" w:rsidR="00317E5A" w:rsidRDefault="003C34E3" w:rsidP="00317E5A">
            <w:r w:rsidRPr="003C34E3">
              <w:t xml:space="preserve">Please list below </w:t>
            </w:r>
            <w:r w:rsidR="00317E5A">
              <w:t xml:space="preserve">the </w:t>
            </w:r>
            <w:r w:rsidRPr="003C34E3">
              <w:t>child’s sibling</w:t>
            </w:r>
            <w:r w:rsidR="003C72C5">
              <w:t>(</w:t>
            </w:r>
            <w:r w:rsidRPr="003C34E3">
              <w:t>s</w:t>
            </w:r>
            <w:r w:rsidR="003C72C5">
              <w:t>)</w:t>
            </w:r>
            <w:r w:rsidRPr="003C34E3">
              <w:t>, if any</w:t>
            </w:r>
            <w:r w:rsidR="00EC72E5">
              <w:t xml:space="preserve"> </w:t>
            </w:r>
            <w:r w:rsidR="003C72C5">
              <w:t>and</w:t>
            </w:r>
            <w:r w:rsidR="00EC72E5">
              <w:t xml:space="preserve"> other adult</w:t>
            </w:r>
            <w:r w:rsidR="003C72C5">
              <w:t>(s)</w:t>
            </w:r>
            <w:r w:rsidR="00EC72E5">
              <w:t xml:space="preserve"> living with child and their relationship to </w:t>
            </w:r>
            <w:r w:rsidR="003C72C5">
              <w:t xml:space="preserve">the </w:t>
            </w:r>
            <w:r w:rsidR="00EC72E5">
              <w:t xml:space="preserve">child </w:t>
            </w:r>
            <w:proofErr w:type="spellStart"/>
            <w:r w:rsidR="00EC72E5">
              <w:t>e.g</w:t>
            </w:r>
            <w:proofErr w:type="spellEnd"/>
            <w:r w:rsidR="00EC72E5">
              <w:t xml:space="preserve"> grandparents</w:t>
            </w:r>
            <w:r w:rsidRPr="003C34E3">
              <w:t>.</w:t>
            </w:r>
          </w:p>
          <w:p w14:paraId="327E13D1" w14:textId="03BF29B9" w:rsidR="00317E5A" w:rsidRDefault="00317E5A" w:rsidP="00317E5A">
            <w:r>
              <w:t>1. ________________________ Age: ________</w:t>
            </w:r>
            <w:r w:rsidR="00EC72E5">
              <w:t xml:space="preserve"> Relationship: __________________</w:t>
            </w:r>
          </w:p>
          <w:p w14:paraId="28BA06B2" w14:textId="0E6F930B" w:rsidR="00317E5A" w:rsidRDefault="00317E5A" w:rsidP="00317E5A">
            <w:r>
              <w:t>2. ________________________ Age: ________</w:t>
            </w:r>
            <w:r w:rsidR="00EC72E5">
              <w:t xml:space="preserve"> Relationship: __________________</w:t>
            </w:r>
          </w:p>
          <w:p w14:paraId="71CF614F" w14:textId="3F0A15D0" w:rsidR="00317E5A" w:rsidRDefault="00317E5A" w:rsidP="00317E5A">
            <w:r>
              <w:t>3. ________________________ Age: ________</w:t>
            </w:r>
            <w:r w:rsidR="00EC72E5">
              <w:t xml:space="preserve"> Relationship: __________________</w:t>
            </w:r>
          </w:p>
          <w:p w14:paraId="674C1F0D" w14:textId="76A15745" w:rsidR="00317E5A" w:rsidRDefault="00317E5A" w:rsidP="00317E5A">
            <w:r>
              <w:t>4. ________________________ Age: ________</w:t>
            </w:r>
            <w:r w:rsidR="00EC72E5">
              <w:t xml:space="preserve"> Relationship: __________________</w:t>
            </w:r>
          </w:p>
          <w:p w14:paraId="55145A75" w14:textId="77777777" w:rsidR="003C72C5" w:rsidRPr="003C34E3" w:rsidRDefault="003C72C5" w:rsidP="00317E5A"/>
          <w:p w14:paraId="17EC85B9" w14:textId="4E5734DD" w:rsidR="00EA354C" w:rsidRDefault="001B1E9E" w:rsidP="001B1E9E">
            <w:pPr>
              <w:rPr>
                <w:b/>
                <w:bCs/>
                <w:shd w:val="clear" w:color="auto" w:fill="00B050"/>
              </w:rPr>
            </w:pPr>
            <w:r>
              <w:rPr>
                <w:b/>
                <w:bCs/>
                <w:shd w:val="clear" w:color="auto" w:fill="00B050"/>
              </w:rPr>
              <w:t xml:space="preserve">Child’s Health </w:t>
            </w:r>
            <w:proofErr w:type="spellStart"/>
            <w:r>
              <w:rPr>
                <w:b/>
                <w:bCs/>
                <w:shd w:val="clear" w:color="auto" w:fill="00B050"/>
              </w:rPr>
              <w:t>Questionaire</w:t>
            </w:r>
            <w:proofErr w:type="spellEnd"/>
            <w:r w:rsidR="004112E8">
              <w:rPr>
                <w:b/>
                <w:bCs/>
                <w:shd w:val="clear" w:color="auto" w:fill="00B050"/>
              </w:rPr>
              <w:t xml:space="preserve"> </w:t>
            </w:r>
          </w:p>
          <w:p w14:paraId="1B9E1270" w14:textId="30B7D82A" w:rsidR="00317FD3" w:rsidRPr="00EA354C" w:rsidRDefault="00776A4C" w:rsidP="001B1E9E">
            <w:pPr>
              <w:rPr>
                <w:b/>
                <w:bCs/>
                <w:shd w:val="clear" w:color="auto" w:fill="00B050"/>
              </w:rPr>
            </w:pPr>
            <w:r w:rsidRPr="001B1E9E">
              <w:t>Conditions requiring special consideration (medical/physical):</w:t>
            </w:r>
          </w:p>
        </w:tc>
      </w:tr>
    </w:tbl>
    <w:p w14:paraId="3DC6D9BD" w14:textId="38E1014F" w:rsidR="00317FD3" w:rsidRDefault="00317FD3" w:rsidP="00317FD3">
      <w:r>
        <w:lastRenderedPageBreak/>
        <w:t>Please provide the information requested below, as it may be needed in case of an emergency.</w:t>
      </w:r>
    </w:p>
    <w:p w14:paraId="092A2E75" w14:textId="39A99077" w:rsidR="00317FD3" w:rsidRDefault="00776A4C" w:rsidP="00317FD3">
      <w:r>
        <w:t>Does your child have</w:t>
      </w:r>
      <w:r w:rsidR="00317E5A">
        <w:t xml:space="preserve"> any medical condition, please list below or none</w:t>
      </w:r>
      <w:r w:rsidR="00475283">
        <w:t>:</w:t>
      </w:r>
      <w:r w:rsidR="00317E5A">
        <w:t xml:space="preserve"> __________________________________________________________________</w:t>
      </w:r>
    </w:p>
    <w:p w14:paraId="6A5CC6EA" w14:textId="77777777" w:rsidR="003C72C5" w:rsidRDefault="003C72C5" w:rsidP="00317FD3"/>
    <w:p w14:paraId="53A2F1B6" w14:textId="311AC0A2" w:rsidR="00317E5A" w:rsidRDefault="00317E5A" w:rsidP="00317FD3">
      <w:r>
        <w:t>Any</w:t>
      </w:r>
      <w:r w:rsidR="003C72C5">
        <w:t>:</w:t>
      </w:r>
    </w:p>
    <w:tbl>
      <w:tblPr>
        <w:tblStyle w:val="TableGrid"/>
        <w:tblpPr w:leftFromText="180" w:rightFromText="180" w:vertAnchor="text" w:horzAnchor="page" w:tblpX="2776" w:tblpY="-33"/>
        <w:tblW w:w="0" w:type="auto"/>
        <w:tblLook w:val="04A0" w:firstRow="1" w:lastRow="0" w:firstColumn="1" w:lastColumn="0" w:noHBand="0" w:noVBand="1"/>
      </w:tblPr>
      <w:tblGrid>
        <w:gridCol w:w="7866"/>
      </w:tblGrid>
      <w:tr w:rsidR="00317FD3" w14:paraId="3244EF5C" w14:textId="77777777" w:rsidTr="00317FD3">
        <w:trPr>
          <w:trHeight w:val="340"/>
        </w:trPr>
        <w:tc>
          <w:tcPr>
            <w:tcW w:w="7866" w:type="dxa"/>
          </w:tcPr>
          <w:p w14:paraId="2FE2E173" w14:textId="77777777" w:rsidR="00317FD3" w:rsidRDefault="00317FD3" w:rsidP="00317FD3"/>
        </w:tc>
      </w:tr>
    </w:tbl>
    <w:p w14:paraId="18F3A727" w14:textId="199F6062" w:rsidR="00317FD3" w:rsidRDefault="00317FD3" w:rsidP="00317FD3">
      <w:r>
        <w:t xml:space="preserve">Allergies: </w:t>
      </w:r>
    </w:p>
    <w:tbl>
      <w:tblPr>
        <w:tblStyle w:val="TableGrid"/>
        <w:tblpPr w:leftFromText="180" w:rightFromText="180" w:vertAnchor="text" w:horzAnchor="page" w:tblpX="2776" w:tblpYSpec="center"/>
        <w:tblW w:w="0" w:type="auto"/>
        <w:tblLook w:val="04A0" w:firstRow="1" w:lastRow="0" w:firstColumn="1" w:lastColumn="0" w:noHBand="0" w:noVBand="1"/>
      </w:tblPr>
      <w:tblGrid>
        <w:gridCol w:w="1176"/>
        <w:gridCol w:w="1176"/>
      </w:tblGrid>
      <w:tr w:rsidR="00776A4C" w14:paraId="40D1A03C" w14:textId="77777777" w:rsidTr="00776A4C">
        <w:trPr>
          <w:trHeight w:val="262"/>
        </w:trPr>
        <w:tc>
          <w:tcPr>
            <w:tcW w:w="1176" w:type="dxa"/>
          </w:tcPr>
          <w:p w14:paraId="66166A5E" w14:textId="669FA460" w:rsidR="00776A4C" w:rsidRDefault="00776A4C" w:rsidP="00776A4C">
            <w:r>
              <w:t>Yes</w:t>
            </w:r>
          </w:p>
        </w:tc>
        <w:tc>
          <w:tcPr>
            <w:tcW w:w="1176" w:type="dxa"/>
          </w:tcPr>
          <w:p w14:paraId="04FB895E" w14:textId="2D87FD76" w:rsidR="00776A4C" w:rsidRDefault="00776A4C" w:rsidP="00776A4C">
            <w:r>
              <w:t>No</w:t>
            </w:r>
          </w:p>
        </w:tc>
      </w:tr>
    </w:tbl>
    <w:p w14:paraId="78E3768F" w14:textId="08507CBE" w:rsidR="00317FD3" w:rsidRDefault="00776A4C" w:rsidP="00317FD3">
      <w:r>
        <w:t xml:space="preserve">Asthma:   </w:t>
      </w:r>
    </w:p>
    <w:p w14:paraId="2DEFB5D8" w14:textId="77777777" w:rsidR="00317FD3" w:rsidRDefault="00317FD3" w:rsidP="00317FD3">
      <w:r>
        <w:t xml:space="preserve">Does your </w:t>
      </w:r>
      <w:r w:rsidR="00776A4C">
        <w:t>child</w:t>
      </w:r>
      <w:r>
        <w:t xml:space="preserve"> </w:t>
      </w:r>
      <w:r w:rsidR="00776A4C">
        <w:t>require:</w:t>
      </w:r>
      <w:r>
        <w:t xml:space="preserve"> </w:t>
      </w:r>
    </w:p>
    <w:tbl>
      <w:tblPr>
        <w:tblStyle w:val="TableGrid"/>
        <w:tblW w:w="0" w:type="auto"/>
        <w:tblLook w:val="04A0" w:firstRow="1" w:lastRow="0" w:firstColumn="1" w:lastColumn="0" w:noHBand="0" w:noVBand="1"/>
      </w:tblPr>
      <w:tblGrid>
        <w:gridCol w:w="4675"/>
        <w:gridCol w:w="4675"/>
      </w:tblGrid>
      <w:tr w:rsidR="00317FD3" w14:paraId="32D4BC0F" w14:textId="77777777" w:rsidTr="00317FD3">
        <w:tc>
          <w:tcPr>
            <w:tcW w:w="4675" w:type="dxa"/>
          </w:tcPr>
          <w:p w14:paraId="26F761D4" w14:textId="2A2A5514" w:rsidR="00317FD3" w:rsidRDefault="00475283" w:rsidP="00317FD3">
            <w:r>
              <w:lastRenderedPageBreak/>
              <w:t>EpiPens</w:t>
            </w:r>
          </w:p>
        </w:tc>
        <w:tc>
          <w:tcPr>
            <w:tcW w:w="4675" w:type="dxa"/>
          </w:tcPr>
          <w:p w14:paraId="7B70D628" w14:textId="77777777" w:rsidR="00317FD3" w:rsidRDefault="00317FD3" w:rsidP="00317FD3"/>
        </w:tc>
      </w:tr>
      <w:tr w:rsidR="00317FD3" w14:paraId="2599CD3B" w14:textId="77777777" w:rsidTr="00317FD3">
        <w:tc>
          <w:tcPr>
            <w:tcW w:w="4675" w:type="dxa"/>
          </w:tcPr>
          <w:p w14:paraId="263F6B49" w14:textId="1C05EC84" w:rsidR="00317FD3" w:rsidRDefault="00317FD3" w:rsidP="00317FD3">
            <w:r>
              <w:t>Inhaler</w:t>
            </w:r>
          </w:p>
        </w:tc>
        <w:tc>
          <w:tcPr>
            <w:tcW w:w="4675" w:type="dxa"/>
          </w:tcPr>
          <w:p w14:paraId="6A038F35" w14:textId="77777777" w:rsidR="00317FD3" w:rsidRDefault="00317FD3" w:rsidP="00317FD3"/>
        </w:tc>
      </w:tr>
      <w:tr w:rsidR="00317FD3" w14:paraId="16AFFB08" w14:textId="77777777" w:rsidTr="00317FD3">
        <w:tc>
          <w:tcPr>
            <w:tcW w:w="4675" w:type="dxa"/>
          </w:tcPr>
          <w:p w14:paraId="18631645" w14:textId="544AB51F" w:rsidR="00317FD3" w:rsidRDefault="00317FD3" w:rsidP="00317FD3">
            <w:r>
              <w:t xml:space="preserve">Any other </w:t>
            </w:r>
            <w:r w:rsidR="00776A4C">
              <w:t>p</w:t>
            </w:r>
            <w:r>
              <w:t xml:space="preserve">rescribed Medication </w:t>
            </w:r>
            <w:r w:rsidR="00776A4C">
              <w:t>c</w:t>
            </w:r>
            <w:r>
              <w:t>urrentl</w:t>
            </w:r>
            <w:r w:rsidR="00776A4C">
              <w:t>y taken</w:t>
            </w:r>
            <w:r>
              <w:t>: (Type of medication and time of administration):</w:t>
            </w:r>
          </w:p>
        </w:tc>
        <w:tc>
          <w:tcPr>
            <w:tcW w:w="4675" w:type="dxa"/>
          </w:tcPr>
          <w:p w14:paraId="2C5A13A2" w14:textId="77777777" w:rsidR="00317FD3" w:rsidRDefault="00317FD3" w:rsidP="00317FD3"/>
        </w:tc>
      </w:tr>
    </w:tbl>
    <w:tbl>
      <w:tblPr>
        <w:tblStyle w:val="TableGrid"/>
        <w:tblpPr w:leftFromText="180" w:rightFromText="180" w:vertAnchor="text" w:horzAnchor="margin" w:tblpXSpec="right" w:tblpY="673"/>
        <w:tblW w:w="0" w:type="auto"/>
        <w:tblLook w:val="04A0" w:firstRow="1" w:lastRow="0" w:firstColumn="1" w:lastColumn="0" w:noHBand="0" w:noVBand="1"/>
      </w:tblPr>
      <w:tblGrid>
        <w:gridCol w:w="6203"/>
      </w:tblGrid>
      <w:tr w:rsidR="005C7EB6" w14:paraId="638F0465" w14:textId="77777777" w:rsidTr="005C7EB6">
        <w:trPr>
          <w:trHeight w:val="267"/>
        </w:trPr>
        <w:tc>
          <w:tcPr>
            <w:tcW w:w="6203" w:type="dxa"/>
          </w:tcPr>
          <w:p w14:paraId="682EB97E" w14:textId="77777777" w:rsidR="005C7EB6" w:rsidRDefault="005C7EB6" w:rsidP="005C7EB6"/>
        </w:tc>
      </w:tr>
    </w:tbl>
    <w:p w14:paraId="0B08A665" w14:textId="77777777" w:rsidR="005C7EB6" w:rsidRDefault="005C7EB6" w:rsidP="00637200"/>
    <w:p w14:paraId="01D271A4" w14:textId="740F6D1A" w:rsidR="00776A4C" w:rsidRPr="0006568A" w:rsidRDefault="001B1E9E" w:rsidP="00637200">
      <w:r>
        <w:t>Any Disability</w:t>
      </w:r>
      <w:r w:rsidR="008F1E58">
        <w:t>/Medical Condition</w:t>
      </w:r>
      <w:r w:rsidR="00776A4C">
        <w:t xml:space="preserve">: </w:t>
      </w:r>
    </w:p>
    <w:tbl>
      <w:tblPr>
        <w:tblStyle w:val="TableGrid"/>
        <w:tblpPr w:leftFromText="180" w:rightFromText="180" w:vertAnchor="text" w:horzAnchor="margin" w:tblpXSpec="right" w:tblpY="637"/>
        <w:tblW w:w="0" w:type="auto"/>
        <w:tblLook w:val="04A0" w:firstRow="1" w:lastRow="0" w:firstColumn="1" w:lastColumn="0" w:noHBand="0" w:noVBand="1"/>
      </w:tblPr>
      <w:tblGrid>
        <w:gridCol w:w="7536"/>
      </w:tblGrid>
      <w:tr w:rsidR="005C7EB6" w14:paraId="2549CB43" w14:textId="77777777" w:rsidTr="005C7EB6">
        <w:trPr>
          <w:trHeight w:val="249"/>
        </w:trPr>
        <w:tc>
          <w:tcPr>
            <w:tcW w:w="7536" w:type="dxa"/>
          </w:tcPr>
          <w:p w14:paraId="146FEFA8" w14:textId="77777777" w:rsidR="005C7EB6" w:rsidRDefault="005C7EB6" w:rsidP="005C7EB6"/>
        </w:tc>
      </w:tr>
    </w:tbl>
    <w:p w14:paraId="32954967" w14:textId="77777777" w:rsidR="005C7EB6" w:rsidRDefault="005C7EB6" w:rsidP="00637200"/>
    <w:p w14:paraId="651D299C" w14:textId="1B43A2F8" w:rsidR="00776A4C" w:rsidRPr="0006568A" w:rsidRDefault="001B1E9E" w:rsidP="00637200">
      <w:r>
        <w:t>Any special dietary needs</w:t>
      </w:r>
      <w:r w:rsidR="00776A4C">
        <w:t xml:space="preserve">: </w:t>
      </w:r>
    </w:p>
    <w:p w14:paraId="730D8F44" w14:textId="77777777" w:rsidR="003C72C5" w:rsidRDefault="003C72C5" w:rsidP="00637200">
      <w:pPr>
        <w:rPr>
          <w:b/>
          <w:bCs/>
          <w:shd w:val="clear" w:color="auto" w:fill="00B050"/>
        </w:rPr>
      </w:pPr>
    </w:p>
    <w:p w14:paraId="6831391D" w14:textId="08DF214F" w:rsidR="00317E5A" w:rsidRDefault="00317E5A" w:rsidP="00637200">
      <w:pPr>
        <w:rPr>
          <w:b/>
          <w:bCs/>
          <w:shd w:val="clear" w:color="auto" w:fill="00B050"/>
        </w:rPr>
      </w:pPr>
      <w:r>
        <w:rPr>
          <w:b/>
          <w:bCs/>
          <w:shd w:val="clear" w:color="auto" w:fill="00B050"/>
        </w:rPr>
        <w:t>Medical contacts</w:t>
      </w:r>
      <w:r w:rsidR="00EA354C">
        <w:rPr>
          <w:b/>
          <w:bCs/>
          <w:shd w:val="clear" w:color="auto" w:fill="00B050"/>
        </w:rPr>
        <w:t xml:space="preserve"> and permission</w:t>
      </w:r>
      <w:r>
        <w:rPr>
          <w:b/>
          <w:bCs/>
          <w:shd w:val="clear" w:color="auto" w:fill="00B050"/>
        </w:rPr>
        <w:t>:</w:t>
      </w:r>
    </w:p>
    <w:p w14:paraId="1166BCFD" w14:textId="0F325DA1" w:rsidR="00EA354C" w:rsidRDefault="00EA354C" w:rsidP="00317E5A">
      <w:r>
        <w:t>OFSTED requires us to have a written permission for staff to obtain advice or treatment for your child. This will obtain only if we are unable to contact you or any of your emergency contact person(s) that you have provided.</w:t>
      </w:r>
    </w:p>
    <w:p w14:paraId="1A3E94E0" w14:textId="36BDD242" w:rsidR="00EA354C" w:rsidRDefault="00EA354C" w:rsidP="00317E5A">
      <w:r>
        <w:t>I give permission for staff to obtain emergency advice/treatment for my child, name ______________________________________________</w:t>
      </w:r>
    </w:p>
    <w:p w14:paraId="2B3810E2" w14:textId="15FE2245" w:rsidR="00EA354C" w:rsidRDefault="00EA354C" w:rsidP="00317E5A">
      <w:r>
        <w:t>Parents/Carer’s Name and Signature: __________________________________________________________________</w:t>
      </w:r>
    </w:p>
    <w:p w14:paraId="51756152" w14:textId="1E7B2450" w:rsidR="00EA354C" w:rsidRDefault="00EA354C" w:rsidP="00317E5A"/>
    <w:p w14:paraId="09504491" w14:textId="080A6238" w:rsidR="00317E5A" w:rsidRDefault="00317E5A" w:rsidP="00317E5A">
      <w:r w:rsidRPr="00317E5A">
        <w:t xml:space="preserve">Doctors Names: _____________________________________________________ </w:t>
      </w:r>
    </w:p>
    <w:p w14:paraId="3C5D2E70" w14:textId="770C54CF" w:rsidR="00317E5A" w:rsidRDefault="00317E5A" w:rsidP="00317E5A">
      <w:r>
        <w:lastRenderedPageBreak/>
        <w:t xml:space="preserve">Surgery Name &amp; </w:t>
      </w:r>
      <w:r w:rsidR="00EA354C">
        <w:t>Full Address</w:t>
      </w:r>
      <w:r w:rsidR="001B1E9E">
        <w:t>: ______________________________________________________________________________________________________________________________________</w:t>
      </w:r>
    </w:p>
    <w:p w14:paraId="2F1E8B93" w14:textId="34A019EA" w:rsidR="00EA354C" w:rsidRDefault="00EA354C" w:rsidP="00317E5A">
      <w:r>
        <w:t>Surgery Phone number: _______________________________________________</w:t>
      </w:r>
    </w:p>
    <w:p w14:paraId="5C4A7511" w14:textId="77777777" w:rsidR="003C72C5" w:rsidRDefault="003C72C5" w:rsidP="00637200">
      <w:pPr>
        <w:rPr>
          <w:b/>
          <w:bCs/>
          <w:shd w:val="clear" w:color="auto" w:fill="00B050"/>
        </w:rPr>
      </w:pPr>
    </w:p>
    <w:p w14:paraId="1FC1920E" w14:textId="115A9D1F" w:rsidR="00317E5A" w:rsidRPr="00317E5A" w:rsidRDefault="00884F1D" w:rsidP="00637200">
      <w:pPr>
        <w:rPr>
          <w:b/>
          <w:bCs/>
          <w:shd w:val="clear" w:color="auto" w:fill="00B050"/>
        </w:rPr>
      </w:pPr>
      <w:r w:rsidRPr="009262D9">
        <w:rPr>
          <w:b/>
          <w:bCs/>
          <w:shd w:val="clear" w:color="auto" w:fill="00B050"/>
        </w:rPr>
        <w:t>Parent(s) Consent for IT</w:t>
      </w:r>
      <w:r w:rsidR="00151F29">
        <w:rPr>
          <w:b/>
          <w:bCs/>
          <w:shd w:val="clear" w:color="auto" w:fill="00B050"/>
        </w:rPr>
        <w:t>,</w:t>
      </w:r>
      <w:r w:rsidRPr="009262D9">
        <w:rPr>
          <w:b/>
          <w:bCs/>
          <w:shd w:val="clear" w:color="auto" w:fill="00B050"/>
        </w:rPr>
        <w:t xml:space="preserve"> Media</w:t>
      </w:r>
      <w:r w:rsidR="00151F29">
        <w:rPr>
          <w:b/>
          <w:bCs/>
          <w:shd w:val="clear" w:color="auto" w:fill="00B050"/>
        </w:rPr>
        <w:t xml:space="preserve"> and others</w:t>
      </w:r>
      <w:r w:rsidR="009262D9">
        <w:rPr>
          <w:b/>
          <w:bCs/>
          <w:shd w:val="clear" w:color="auto" w:fill="00B050"/>
        </w:rPr>
        <w:t>:</w:t>
      </w:r>
    </w:p>
    <w:p w14:paraId="4B349882" w14:textId="17B5B160" w:rsidR="00884F1D" w:rsidRDefault="00884F1D" w:rsidP="00637200">
      <w:r>
        <w:t xml:space="preserve">We may sometimes take pictures and </w:t>
      </w:r>
      <w:r w:rsidR="00EA354C">
        <w:t>videos of</w:t>
      </w:r>
      <w:r w:rsidR="003F2F19">
        <w:t xml:space="preserve"> children playing and learning </w:t>
      </w:r>
      <w:r>
        <w:t xml:space="preserve">in our setting </w:t>
      </w:r>
      <w:r w:rsidR="003F2F19">
        <w:t xml:space="preserve">to put on the setting board, child’s journals, </w:t>
      </w:r>
      <w:r>
        <w:t>and post this on</w:t>
      </w:r>
      <w:r w:rsidR="000E4E44">
        <w:t>ly on</w:t>
      </w:r>
      <w:r>
        <w:t xml:space="preserve"> our website </w:t>
      </w:r>
      <w:r w:rsidR="003F2F19">
        <w:t>and</w:t>
      </w:r>
      <w:r>
        <w:t xml:space="preserve"> Facebook page </w:t>
      </w:r>
      <w:r w:rsidR="003F2F19">
        <w:t>(</w:t>
      </w:r>
      <w:r>
        <w:t>child face</w:t>
      </w:r>
      <w:r w:rsidR="003F2F19">
        <w:t xml:space="preserve"> can be</w:t>
      </w:r>
      <w:r>
        <w:t xml:space="preserve"> </w:t>
      </w:r>
      <w:r w:rsidR="00EA354C">
        <w:t>blurred</w:t>
      </w:r>
      <w:r>
        <w:t xml:space="preserve"> to hide facial identity</w:t>
      </w:r>
      <w:r w:rsidR="003F2F19">
        <w:t xml:space="preserve"> if preferred)</w:t>
      </w:r>
      <w:r>
        <w:t>.</w:t>
      </w:r>
    </w:p>
    <w:p w14:paraId="34B39445" w14:textId="5D0DA8AE" w:rsidR="00AF4398" w:rsidRDefault="00AF4398" w:rsidP="00637200">
      <w:r>
        <w:t xml:space="preserve">And sometimes we take the children outside </w:t>
      </w:r>
      <w:r w:rsidR="0071264C">
        <w:t xml:space="preserve">in small groups </w:t>
      </w:r>
      <w:r>
        <w:t>to play</w:t>
      </w:r>
      <w:r w:rsidR="0071264C">
        <w:t>, to library,</w:t>
      </w:r>
      <w:r>
        <w:t xml:space="preserve"> or to do activities relating to the season of the year.</w:t>
      </w:r>
    </w:p>
    <w:p w14:paraId="1A311D0A" w14:textId="1FAFB4BD" w:rsidR="00EE0AFB" w:rsidRDefault="00EE0AFB" w:rsidP="00637200">
      <w:r>
        <w:t xml:space="preserve">Please </w:t>
      </w:r>
      <w:r w:rsidR="00F47B07">
        <w:t>tick the boxes</w:t>
      </w:r>
      <w:r>
        <w:t xml:space="preserve"> below if </w:t>
      </w:r>
      <w:r w:rsidR="003F2F19">
        <w:t>we can</w:t>
      </w:r>
      <w:r>
        <w:t xml:space="preserve"> </w:t>
      </w:r>
      <w:r w:rsidR="003F2F19">
        <w:t xml:space="preserve">or cannot </w:t>
      </w:r>
      <w:r>
        <w:t xml:space="preserve">take </w:t>
      </w:r>
      <w:r w:rsidR="003F2F19">
        <w:t>your child’s</w:t>
      </w:r>
      <w:r>
        <w:t xml:space="preserve"> pictures and video while at </w:t>
      </w:r>
      <w:r w:rsidR="00635D26">
        <w:t>our</w:t>
      </w:r>
      <w:r>
        <w:t xml:space="preserve"> setting as explained above</w:t>
      </w:r>
      <w:r w:rsidR="00AF4398">
        <w:t xml:space="preserve"> </w:t>
      </w:r>
      <w:r w:rsidR="00EA354C">
        <w:t>and</w:t>
      </w:r>
      <w:r w:rsidR="00AF4398">
        <w:t xml:space="preserve"> give us permission to take or not take your child outside as described above</w:t>
      </w:r>
      <w:r w:rsidR="00EA354C">
        <w:t xml:space="preserve"> and to use setting IT for learning</w:t>
      </w:r>
      <w:r>
        <w:t>.</w:t>
      </w:r>
    </w:p>
    <w:tbl>
      <w:tblPr>
        <w:tblStyle w:val="TableGrid"/>
        <w:tblW w:w="0" w:type="auto"/>
        <w:tblLook w:val="04A0" w:firstRow="1" w:lastRow="0" w:firstColumn="1" w:lastColumn="0" w:noHBand="0" w:noVBand="1"/>
      </w:tblPr>
      <w:tblGrid>
        <w:gridCol w:w="3116"/>
        <w:gridCol w:w="1274"/>
        <w:gridCol w:w="1275"/>
      </w:tblGrid>
      <w:tr w:rsidR="0037633A" w14:paraId="20455531" w14:textId="77777777" w:rsidTr="00321915">
        <w:tc>
          <w:tcPr>
            <w:tcW w:w="3116" w:type="dxa"/>
          </w:tcPr>
          <w:p w14:paraId="462F8128" w14:textId="77777777" w:rsidR="0037633A" w:rsidRDefault="0037633A" w:rsidP="00637200"/>
        </w:tc>
        <w:tc>
          <w:tcPr>
            <w:tcW w:w="1274" w:type="dxa"/>
          </w:tcPr>
          <w:p w14:paraId="277AA51D" w14:textId="57ADC446" w:rsidR="0037633A" w:rsidRDefault="0037633A" w:rsidP="00637200">
            <w:r>
              <w:t>Yes</w:t>
            </w:r>
          </w:p>
        </w:tc>
        <w:tc>
          <w:tcPr>
            <w:tcW w:w="1275" w:type="dxa"/>
          </w:tcPr>
          <w:p w14:paraId="271D0B40" w14:textId="7697160B" w:rsidR="0037633A" w:rsidRDefault="0037633A" w:rsidP="00637200">
            <w:r>
              <w:t>No</w:t>
            </w:r>
          </w:p>
        </w:tc>
      </w:tr>
      <w:tr w:rsidR="00EE0AFB" w14:paraId="4A394D70" w14:textId="77777777" w:rsidTr="00321915">
        <w:tc>
          <w:tcPr>
            <w:tcW w:w="3116" w:type="dxa"/>
          </w:tcPr>
          <w:p w14:paraId="47F6EBD8" w14:textId="3EED858A" w:rsidR="00EE0AFB" w:rsidRDefault="009262D9" w:rsidP="00637200">
            <w:r>
              <w:t xml:space="preserve">My child can </w:t>
            </w:r>
            <w:r w:rsidR="00AF4398">
              <w:t>go outside for outdoor play and learning as describes above</w:t>
            </w:r>
            <w:r w:rsidR="000E4E44">
              <w:t>.</w:t>
            </w:r>
          </w:p>
        </w:tc>
        <w:tc>
          <w:tcPr>
            <w:tcW w:w="1274" w:type="dxa"/>
          </w:tcPr>
          <w:p w14:paraId="66C2A4A5" w14:textId="0B473D52" w:rsidR="00EE0AFB" w:rsidRDefault="00EE0AFB" w:rsidP="00637200"/>
        </w:tc>
        <w:tc>
          <w:tcPr>
            <w:tcW w:w="1275" w:type="dxa"/>
          </w:tcPr>
          <w:p w14:paraId="49F2056F" w14:textId="0FD8F5B2" w:rsidR="00EE0AFB" w:rsidRDefault="00EE0AFB" w:rsidP="00637200"/>
          <w:p w14:paraId="54332C5A" w14:textId="1F8EDB79" w:rsidR="00F47B07" w:rsidRDefault="00F47B07" w:rsidP="00637200"/>
        </w:tc>
      </w:tr>
      <w:tr w:rsidR="00F47B07" w14:paraId="186801B8" w14:textId="77777777" w:rsidTr="00321915">
        <w:tc>
          <w:tcPr>
            <w:tcW w:w="3116" w:type="dxa"/>
          </w:tcPr>
          <w:p w14:paraId="14AC54C9" w14:textId="68A4AC6A" w:rsidR="00F47B07" w:rsidRDefault="00F47B07" w:rsidP="00637200">
            <w:r>
              <w:t>My-STS can include my child in pictures</w:t>
            </w:r>
            <w:r w:rsidR="000E4E44">
              <w:t>/video</w:t>
            </w:r>
            <w:r>
              <w:t xml:space="preserve"> and blur faces when using </w:t>
            </w:r>
            <w:r w:rsidR="000E4E44">
              <w:t xml:space="preserve">them </w:t>
            </w:r>
            <w:r>
              <w:t>on My-STS website and Facebook page</w:t>
            </w:r>
            <w:r w:rsidR="000E4E44">
              <w:t>.</w:t>
            </w:r>
          </w:p>
        </w:tc>
        <w:tc>
          <w:tcPr>
            <w:tcW w:w="1274" w:type="dxa"/>
          </w:tcPr>
          <w:p w14:paraId="323D5BE4" w14:textId="73C1BA5B" w:rsidR="00F47B07" w:rsidRDefault="00F47B07" w:rsidP="00637200"/>
        </w:tc>
        <w:tc>
          <w:tcPr>
            <w:tcW w:w="1275" w:type="dxa"/>
          </w:tcPr>
          <w:p w14:paraId="76FB0E7E" w14:textId="6A171809" w:rsidR="00F47B07" w:rsidRDefault="00F47B07" w:rsidP="00637200"/>
        </w:tc>
      </w:tr>
      <w:tr w:rsidR="0075638C" w14:paraId="3E9736EC" w14:textId="77777777" w:rsidTr="00321915">
        <w:tc>
          <w:tcPr>
            <w:tcW w:w="3116" w:type="dxa"/>
          </w:tcPr>
          <w:p w14:paraId="0872F654" w14:textId="2B32392D" w:rsidR="0075638C" w:rsidRDefault="00AF4398" w:rsidP="00637200">
            <w:r>
              <w:lastRenderedPageBreak/>
              <w:t>I permit my child to use IT as deem necessary for my child’s age, learning and development</w:t>
            </w:r>
          </w:p>
        </w:tc>
        <w:tc>
          <w:tcPr>
            <w:tcW w:w="1274" w:type="dxa"/>
          </w:tcPr>
          <w:p w14:paraId="3D60B8B3" w14:textId="77777777" w:rsidR="0075638C" w:rsidRDefault="0075638C" w:rsidP="00637200"/>
        </w:tc>
        <w:tc>
          <w:tcPr>
            <w:tcW w:w="1275" w:type="dxa"/>
          </w:tcPr>
          <w:p w14:paraId="429A901B" w14:textId="77777777" w:rsidR="0075638C" w:rsidRDefault="0075638C" w:rsidP="00637200"/>
        </w:tc>
      </w:tr>
    </w:tbl>
    <w:p w14:paraId="3C0379A1" w14:textId="77777777" w:rsidR="00BE41A4" w:rsidRDefault="00BE41A4" w:rsidP="009262D9">
      <w:pPr>
        <w:rPr>
          <w:b/>
          <w:bCs/>
        </w:rPr>
      </w:pPr>
    </w:p>
    <w:p w14:paraId="03A15F27" w14:textId="4DD3601D" w:rsidR="0075638C" w:rsidRPr="00295B48" w:rsidRDefault="00BE41A4" w:rsidP="009262D9">
      <w:pPr>
        <w:rPr>
          <w:b/>
          <w:bCs/>
        </w:rPr>
      </w:pPr>
      <w:r>
        <w:rPr>
          <w:b/>
          <w:bCs/>
        </w:rPr>
        <w:t>Consent/</w:t>
      </w:r>
      <w:r w:rsidR="00151F29">
        <w:rPr>
          <w:b/>
          <w:bCs/>
        </w:rPr>
        <w:t>Agreed by:</w:t>
      </w:r>
    </w:p>
    <w:tbl>
      <w:tblPr>
        <w:tblStyle w:val="TableGrid"/>
        <w:tblpPr w:leftFromText="180" w:rightFromText="180" w:vertAnchor="text" w:horzAnchor="margin" w:tblpY="558"/>
        <w:tblW w:w="9363" w:type="dxa"/>
        <w:tblLook w:val="04A0" w:firstRow="1" w:lastRow="0" w:firstColumn="1" w:lastColumn="0" w:noHBand="0" w:noVBand="1"/>
      </w:tblPr>
      <w:tblGrid>
        <w:gridCol w:w="4957"/>
        <w:gridCol w:w="2420"/>
        <w:gridCol w:w="1986"/>
      </w:tblGrid>
      <w:tr w:rsidR="004E7974" w14:paraId="300C45BA" w14:textId="77777777" w:rsidTr="004E7974">
        <w:trPr>
          <w:trHeight w:val="469"/>
        </w:trPr>
        <w:tc>
          <w:tcPr>
            <w:tcW w:w="4957" w:type="dxa"/>
          </w:tcPr>
          <w:p w14:paraId="7CC87E25" w14:textId="77777777" w:rsidR="004E7974" w:rsidRDefault="004E7974" w:rsidP="004E7974"/>
        </w:tc>
        <w:tc>
          <w:tcPr>
            <w:tcW w:w="2420" w:type="dxa"/>
          </w:tcPr>
          <w:p w14:paraId="329C42F5" w14:textId="77777777" w:rsidR="004E7974" w:rsidRDefault="004E7974" w:rsidP="004E7974"/>
        </w:tc>
        <w:tc>
          <w:tcPr>
            <w:tcW w:w="1986" w:type="dxa"/>
          </w:tcPr>
          <w:p w14:paraId="2FC1920A" w14:textId="77777777" w:rsidR="004E7974" w:rsidRDefault="004E7974" w:rsidP="004E7974"/>
        </w:tc>
      </w:tr>
      <w:tr w:rsidR="004E7974" w14:paraId="12A935FF" w14:textId="77777777" w:rsidTr="004E7974">
        <w:trPr>
          <w:trHeight w:val="600"/>
        </w:trPr>
        <w:tc>
          <w:tcPr>
            <w:tcW w:w="4957" w:type="dxa"/>
          </w:tcPr>
          <w:p w14:paraId="61DBBDF8" w14:textId="77777777" w:rsidR="004E7974" w:rsidRDefault="004E7974" w:rsidP="004E7974"/>
        </w:tc>
        <w:tc>
          <w:tcPr>
            <w:tcW w:w="2420" w:type="dxa"/>
          </w:tcPr>
          <w:p w14:paraId="4613C549" w14:textId="77777777" w:rsidR="004E7974" w:rsidRDefault="004E7974" w:rsidP="004E7974"/>
        </w:tc>
        <w:tc>
          <w:tcPr>
            <w:tcW w:w="1986" w:type="dxa"/>
          </w:tcPr>
          <w:p w14:paraId="7F845476" w14:textId="77777777" w:rsidR="004E7974" w:rsidRDefault="004E7974" w:rsidP="004E7974"/>
        </w:tc>
      </w:tr>
    </w:tbl>
    <w:p w14:paraId="0C8D9B55" w14:textId="61AB4C77" w:rsidR="009262D9" w:rsidRPr="0006568A" w:rsidRDefault="009262D9" w:rsidP="009262D9">
      <w:r>
        <w:t xml:space="preserve">Parent(s) Names, </w:t>
      </w:r>
      <w:r w:rsidR="00665C28">
        <w:tab/>
      </w:r>
      <w:r w:rsidR="00665C28">
        <w:tab/>
      </w:r>
      <w:r w:rsidR="00665C28">
        <w:tab/>
      </w:r>
      <w:r w:rsidR="00665C28">
        <w:tab/>
      </w:r>
      <w:r w:rsidR="00665C28">
        <w:tab/>
      </w:r>
      <w:r>
        <w:t>Signature</w:t>
      </w:r>
      <w:r w:rsidR="00665C28">
        <w:t>,</w:t>
      </w:r>
      <w:r>
        <w:t xml:space="preserve"> </w:t>
      </w:r>
      <w:r w:rsidR="00665C28">
        <w:tab/>
      </w:r>
      <w:r w:rsidR="00665C28">
        <w:tab/>
      </w:r>
      <w:r w:rsidR="00665C28">
        <w:tab/>
      </w:r>
      <w:r>
        <w:t xml:space="preserve">Date </w:t>
      </w:r>
    </w:p>
    <w:p w14:paraId="6D501CCC" w14:textId="77777777" w:rsidR="00F47B07" w:rsidRDefault="00F47B07" w:rsidP="009262D9">
      <w:pPr>
        <w:rPr>
          <w:b/>
          <w:bCs/>
          <w:shd w:val="clear" w:color="auto" w:fill="00B050"/>
        </w:rPr>
      </w:pPr>
    </w:p>
    <w:p w14:paraId="765D8B0E" w14:textId="77777777" w:rsidR="003C72C5" w:rsidRDefault="003C72C5" w:rsidP="007143DC">
      <w:pPr>
        <w:rPr>
          <w:b/>
          <w:bCs/>
          <w:sz w:val="24"/>
          <w:szCs w:val="24"/>
        </w:rPr>
      </w:pPr>
    </w:p>
    <w:p w14:paraId="16A3DC89" w14:textId="01FC2C12" w:rsidR="004E7974" w:rsidRPr="00295B48" w:rsidRDefault="00414077" w:rsidP="007143DC">
      <w:pPr>
        <w:rPr>
          <w:b/>
          <w:bCs/>
        </w:rPr>
      </w:pPr>
      <w:r w:rsidRPr="00414077">
        <w:rPr>
          <w:b/>
          <w:bCs/>
          <w:sz w:val="24"/>
          <w:szCs w:val="24"/>
        </w:rPr>
        <w:t xml:space="preserve">PLEASE RETURN </w:t>
      </w:r>
      <w:r>
        <w:rPr>
          <w:b/>
          <w:bCs/>
          <w:sz w:val="24"/>
          <w:szCs w:val="24"/>
        </w:rPr>
        <w:t xml:space="preserve">COMPLETED </w:t>
      </w:r>
      <w:r w:rsidRPr="00414077">
        <w:rPr>
          <w:b/>
          <w:bCs/>
          <w:sz w:val="24"/>
          <w:szCs w:val="24"/>
        </w:rPr>
        <w:t xml:space="preserve">FORM BY EMAIL TO </w:t>
      </w:r>
      <w:hyperlink r:id="rId10" w:history="1">
        <w:r w:rsidR="0037633A" w:rsidRPr="00694ED1">
          <w:rPr>
            <w:rStyle w:val="Hyperlink"/>
            <w:b/>
            <w:bCs/>
            <w:sz w:val="24"/>
            <w:szCs w:val="24"/>
          </w:rPr>
          <w:t>mystswonderland@gmail.com</w:t>
        </w:r>
      </w:hyperlink>
      <w:r w:rsidRPr="00414077">
        <w:rPr>
          <w:b/>
          <w:bCs/>
          <w:sz w:val="24"/>
          <w:szCs w:val="24"/>
        </w:rPr>
        <w:t xml:space="preserve"> or </w:t>
      </w:r>
      <w:r w:rsidR="00E44858">
        <w:rPr>
          <w:b/>
          <w:bCs/>
          <w:sz w:val="24"/>
          <w:szCs w:val="24"/>
        </w:rPr>
        <w:t>drop it</w:t>
      </w:r>
      <w:r w:rsidRPr="00414077">
        <w:rPr>
          <w:b/>
          <w:bCs/>
          <w:sz w:val="24"/>
          <w:szCs w:val="24"/>
        </w:rPr>
        <w:t xml:space="preserve"> in person to us </w:t>
      </w:r>
      <w:r w:rsidR="00E44858">
        <w:rPr>
          <w:b/>
          <w:bCs/>
          <w:sz w:val="24"/>
          <w:szCs w:val="24"/>
        </w:rPr>
        <w:t>between</w:t>
      </w:r>
      <w:r w:rsidR="005F232F">
        <w:rPr>
          <w:b/>
          <w:bCs/>
          <w:sz w:val="24"/>
          <w:szCs w:val="24"/>
        </w:rPr>
        <w:t xml:space="preserve"> </w:t>
      </w:r>
      <w:r w:rsidR="00BF3D3A">
        <w:rPr>
          <w:b/>
          <w:bCs/>
          <w:sz w:val="24"/>
          <w:szCs w:val="24"/>
        </w:rPr>
        <w:t>4</w:t>
      </w:r>
      <w:r w:rsidRPr="00414077">
        <w:rPr>
          <w:b/>
          <w:bCs/>
          <w:sz w:val="24"/>
          <w:szCs w:val="24"/>
        </w:rPr>
        <w:t xml:space="preserve"> to </w:t>
      </w:r>
      <w:r w:rsidR="00BF3D3A">
        <w:rPr>
          <w:b/>
          <w:bCs/>
          <w:sz w:val="24"/>
          <w:szCs w:val="24"/>
        </w:rPr>
        <w:t>6</w:t>
      </w:r>
      <w:r w:rsidRPr="00414077">
        <w:rPr>
          <w:b/>
          <w:bCs/>
          <w:sz w:val="24"/>
          <w:szCs w:val="24"/>
        </w:rPr>
        <w:t xml:space="preserve"> pm </w:t>
      </w:r>
      <w:r w:rsidR="00A148A4">
        <w:rPr>
          <w:b/>
          <w:bCs/>
          <w:sz w:val="24"/>
          <w:szCs w:val="24"/>
        </w:rPr>
        <w:t xml:space="preserve">on </w:t>
      </w:r>
      <w:r w:rsidR="00A148A4" w:rsidRPr="00414077">
        <w:rPr>
          <w:b/>
          <w:bCs/>
          <w:sz w:val="24"/>
          <w:szCs w:val="24"/>
        </w:rPr>
        <w:t>Mon -</w:t>
      </w:r>
      <w:r w:rsidR="00A148A4">
        <w:rPr>
          <w:b/>
          <w:bCs/>
          <w:sz w:val="24"/>
          <w:szCs w:val="24"/>
        </w:rPr>
        <w:t xml:space="preserve"> </w:t>
      </w:r>
      <w:r w:rsidR="00A148A4" w:rsidRPr="00414077">
        <w:rPr>
          <w:b/>
          <w:bCs/>
          <w:sz w:val="24"/>
          <w:szCs w:val="24"/>
        </w:rPr>
        <w:t xml:space="preserve">Fri, </w:t>
      </w:r>
      <w:r w:rsidRPr="00414077">
        <w:rPr>
          <w:b/>
          <w:bCs/>
          <w:sz w:val="24"/>
          <w:szCs w:val="24"/>
        </w:rPr>
        <w:t xml:space="preserve">at </w:t>
      </w:r>
      <w:r w:rsidR="001E3FC8">
        <w:rPr>
          <w:b/>
          <w:bCs/>
          <w:sz w:val="24"/>
          <w:szCs w:val="24"/>
        </w:rPr>
        <w:t>Unit 4A Billing Garden Village, The Causeway, Gt Billing, Northampton NN3 9EX</w:t>
      </w:r>
    </w:p>
    <w:p w14:paraId="1835C9F5" w14:textId="77777777" w:rsidR="004112E8" w:rsidRDefault="004112E8" w:rsidP="007143DC">
      <w:pPr>
        <w:rPr>
          <w:b/>
          <w:bCs/>
          <w:sz w:val="32"/>
          <w:szCs w:val="32"/>
          <w:u w:val="single"/>
          <w:lang w:val="en-GB"/>
        </w:rPr>
      </w:pPr>
    </w:p>
    <w:p w14:paraId="629A3259" w14:textId="77777777" w:rsidR="003C72C5" w:rsidRDefault="003C72C5" w:rsidP="007143DC">
      <w:pPr>
        <w:rPr>
          <w:b/>
          <w:bCs/>
          <w:sz w:val="32"/>
          <w:szCs w:val="32"/>
          <w:u w:val="single"/>
          <w:lang w:val="en-GB"/>
        </w:rPr>
      </w:pPr>
    </w:p>
    <w:p w14:paraId="692A7F34" w14:textId="77777777" w:rsidR="003C72C5" w:rsidRDefault="003C72C5" w:rsidP="007143DC">
      <w:pPr>
        <w:rPr>
          <w:b/>
          <w:bCs/>
          <w:sz w:val="32"/>
          <w:szCs w:val="32"/>
          <w:u w:val="single"/>
          <w:lang w:val="en-GB"/>
        </w:rPr>
      </w:pPr>
    </w:p>
    <w:p w14:paraId="372C4B12" w14:textId="77777777" w:rsidR="003C72C5" w:rsidRDefault="003C72C5" w:rsidP="007143DC">
      <w:pPr>
        <w:rPr>
          <w:b/>
          <w:bCs/>
          <w:sz w:val="32"/>
          <w:szCs w:val="32"/>
          <w:u w:val="single"/>
          <w:lang w:val="en-GB"/>
        </w:rPr>
      </w:pPr>
    </w:p>
    <w:p w14:paraId="35733F28" w14:textId="77777777" w:rsidR="003C72C5" w:rsidRDefault="003C72C5" w:rsidP="007143DC">
      <w:pPr>
        <w:rPr>
          <w:b/>
          <w:bCs/>
          <w:sz w:val="32"/>
          <w:szCs w:val="32"/>
          <w:u w:val="single"/>
          <w:lang w:val="en-GB"/>
        </w:rPr>
      </w:pPr>
    </w:p>
    <w:p w14:paraId="4A95C219" w14:textId="77777777" w:rsidR="003C72C5" w:rsidRDefault="003C72C5" w:rsidP="007143DC">
      <w:pPr>
        <w:rPr>
          <w:b/>
          <w:bCs/>
          <w:sz w:val="32"/>
          <w:szCs w:val="32"/>
          <w:u w:val="single"/>
          <w:lang w:val="en-GB"/>
        </w:rPr>
      </w:pPr>
    </w:p>
    <w:p w14:paraId="44FE34C0" w14:textId="77777777" w:rsidR="003C72C5" w:rsidRDefault="003C72C5" w:rsidP="007143DC">
      <w:pPr>
        <w:rPr>
          <w:b/>
          <w:bCs/>
          <w:sz w:val="32"/>
          <w:szCs w:val="32"/>
          <w:u w:val="single"/>
          <w:lang w:val="en-GB"/>
        </w:rPr>
      </w:pPr>
    </w:p>
    <w:p w14:paraId="4B8F0140" w14:textId="77777777" w:rsidR="003C72C5" w:rsidRDefault="003C72C5" w:rsidP="007143DC">
      <w:pPr>
        <w:rPr>
          <w:b/>
          <w:bCs/>
          <w:sz w:val="32"/>
          <w:szCs w:val="32"/>
          <w:u w:val="single"/>
          <w:lang w:val="en-GB"/>
        </w:rPr>
      </w:pPr>
    </w:p>
    <w:p w14:paraId="66CC2ECF" w14:textId="673A8862" w:rsidR="007143DC" w:rsidRPr="007143DC" w:rsidRDefault="007143DC" w:rsidP="007143DC">
      <w:pPr>
        <w:rPr>
          <w:b/>
          <w:bCs/>
          <w:sz w:val="32"/>
          <w:szCs w:val="32"/>
          <w:u w:val="single"/>
          <w:lang w:val="en-GB"/>
        </w:rPr>
      </w:pPr>
      <w:r w:rsidRPr="007143DC">
        <w:rPr>
          <w:b/>
          <w:bCs/>
          <w:sz w:val="32"/>
          <w:szCs w:val="32"/>
          <w:u w:val="single"/>
          <w:lang w:val="en-GB"/>
        </w:rPr>
        <w:lastRenderedPageBreak/>
        <w:t>PARENT</w:t>
      </w:r>
      <w:r w:rsidR="00295B48">
        <w:rPr>
          <w:b/>
          <w:bCs/>
          <w:sz w:val="32"/>
          <w:szCs w:val="32"/>
          <w:u w:val="single"/>
          <w:lang w:val="en-GB"/>
        </w:rPr>
        <w:t>(S)/CARER</w:t>
      </w:r>
      <w:r w:rsidRPr="007143DC">
        <w:rPr>
          <w:b/>
          <w:bCs/>
          <w:sz w:val="32"/>
          <w:szCs w:val="32"/>
          <w:u w:val="single"/>
          <w:lang w:val="en-GB"/>
        </w:rPr>
        <w:t xml:space="preserve"> AGREEMENT</w:t>
      </w:r>
    </w:p>
    <w:p w14:paraId="05C76B73" w14:textId="14AB669A" w:rsidR="007143DC" w:rsidRDefault="007143DC" w:rsidP="007143DC">
      <w:pPr>
        <w:rPr>
          <w:b/>
          <w:bCs/>
          <w:i/>
          <w:iCs/>
          <w:lang w:val="en-GB"/>
        </w:rPr>
      </w:pPr>
      <w:r w:rsidRPr="007143DC">
        <w:rPr>
          <w:b/>
          <w:bCs/>
          <w:lang w:val="en-GB"/>
        </w:rPr>
        <w:t>Terms and Conditions</w:t>
      </w:r>
      <w:r w:rsidRPr="007143DC">
        <w:rPr>
          <w:b/>
          <w:bCs/>
          <w:i/>
          <w:iCs/>
          <w:lang w:val="en-GB"/>
        </w:rPr>
        <w:t xml:space="preserve"> </w:t>
      </w:r>
    </w:p>
    <w:p w14:paraId="422CA96B" w14:textId="6DA8D286" w:rsidR="007143DC" w:rsidRPr="007143DC" w:rsidRDefault="007143DC" w:rsidP="007143DC">
      <w:pPr>
        <w:rPr>
          <w:lang w:val="en-GB"/>
        </w:rPr>
      </w:pPr>
      <w:r w:rsidRPr="007143DC">
        <w:rPr>
          <w:i/>
          <w:iCs/>
          <w:lang w:val="en-GB"/>
        </w:rPr>
        <w:t>(</w:t>
      </w:r>
      <w:r w:rsidR="003C72C5">
        <w:rPr>
          <w:i/>
          <w:iCs/>
          <w:lang w:val="en-GB"/>
        </w:rPr>
        <w:t>B</w:t>
      </w:r>
      <w:r w:rsidRPr="007143DC">
        <w:rPr>
          <w:i/>
          <w:iCs/>
          <w:lang w:val="en-GB"/>
        </w:rPr>
        <w:t>y booking, you agreed to have read the following Terms and Conditions</w:t>
      </w:r>
      <w:r>
        <w:rPr>
          <w:i/>
          <w:iCs/>
          <w:lang w:val="en-GB"/>
        </w:rPr>
        <w:t>, please keep a copy of this agreement for your reference</w:t>
      </w:r>
      <w:r w:rsidRPr="007143DC">
        <w:rPr>
          <w:i/>
          <w:iCs/>
          <w:lang w:val="en-GB"/>
        </w:rPr>
        <w:t>)</w:t>
      </w:r>
    </w:p>
    <w:p w14:paraId="466C4F21" w14:textId="3FD2D39C" w:rsidR="007143DC" w:rsidRPr="007143DC" w:rsidRDefault="007143DC" w:rsidP="007143DC">
      <w:pPr>
        <w:numPr>
          <w:ilvl w:val="0"/>
          <w:numId w:val="23"/>
        </w:numPr>
        <w:tabs>
          <w:tab w:val="clear" w:pos="720"/>
        </w:tabs>
        <w:rPr>
          <w:lang w:val="en-GB"/>
        </w:rPr>
      </w:pPr>
      <w:r w:rsidRPr="007143DC">
        <w:rPr>
          <w:lang w:val="en-GB"/>
        </w:rPr>
        <w:t>Please read and adhere to</w:t>
      </w:r>
      <w:r w:rsidR="00595172">
        <w:rPr>
          <w:lang w:val="en-GB"/>
        </w:rPr>
        <w:t xml:space="preserve"> all</w:t>
      </w:r>
      <w:r w:rsidRPr="007143DC">
        <w:rPr>
          <w:lang w:val="en-GB"/>
        </w:rPr>
        <w:t xml:space="preserve"> our </w:t>
      </w:r>
      <w:r w:rsidR="00595172">
        <w:rPr>
          <w:lang w:val="en-GB"/>
        </w:rPr>
        <w:t xml:space="preserve">childcare </w:t>
      </w:r>
      <w:r w:rsidRPr="007143DC">
        <w:rPr>
          <w:lang w:val="en-GB"/>
        </w:rPr>
        <w:t>policies</w:t>
      </w:r>
      <w:r w:rsidR="00595172">
        <w:rPr>
          <w:lang w:val="en-GB"/>
        </w:rPr>
        <w:t xml:space="preserve"> and procedures</w:t>
      </w:r>
      <w:r w:rsidRPr="007143DC">
        <w:rPr>
          <w:lang w:val="en-GB"/>
        </w:rPr>
        <w:t>.</w:t>
      </w:r>
    </w:p>
    <w:p w14:paraId="442475FC" w14:textId="063F4AB6" w:rsidR="007143DC" w:rsidRPr="007143DC" w:rsidRDefault="007143DC" w:rsidP="007143DC">
      <w:pPr>
        <w:numPr>
          <w:ilvl w:val="0"/>
          <w:numId w:val="23"/>
        </w:numPr>
        <w:tabs>
          <w:tab w:val="clear" w:pos="720"/>
        </w:tabs>
        <w:rPr>
          <w:lang w:val="en-GB"/>
        </w:rPr>
      </w:pPr>
      <w:r w:rsidRPr="007143DC">
        <w:rPr>
          <w:lang w:val="en-GB"/>
        </w:rPr>
        <w:t xml:space="preserve">Children to be dropped and picked up only by an authorised person known to </w:t>
      </w:r>
      <w:r w:rsidR="004E6AF7">
        <w:rPr>
          <w:lang w:val="en-GB"/>
        </w:rPr>
        <w:t>us</w:t>
      </w:r>
      <w:r w:rsidR="00ED6D94">
        <w:rPr>
          <w:lang w:val="en-GB"/>
        </w:rPr>
        <w:t>, staff members at</w:t>
      </w:r>
      <w:r w:rsidR="004E6AF7">
        <w:rPr>
          <w:lang w:val="en-GB"/>
        </w:rPr>
        <w:t xml:space="preserve"> My-STS</w:t>
      </w:r>
      <w:r w:rsidRPr="007143DC">
        <w:rPr>
          <w:lang w:val="en-GB"/>
        </w:rPr>
        <w:t xml:space="preserve"> </w:t>
      </w:r>
      <w:r w:rsidR="00ED6D94">
        <w:rPr>
          <w:lang w:val="en-GB"/>
        </w:rPr>
        <w:t>Wonderland Daycare</w:t>
      </w:r>
      <w:r w:rsidRPr="007143DC">
        <w:rPr>
          <w:lang w:val="en-GB"/>
        </w:rPr>
        <w:t xml:space="preserve">. No other person will be allowed to pick the child without prior authorisation to My-STS </w:t>
      </w:r>
      <w:r w:rsidR="00422A62">
        <w:rPr>
          <w:lang w:val="en-GB"/>
        </w:rPr>
        <w:t>Daycare</w:t>
      </w:r>
      <w:r w:rsidRPr="007143DC">
        <w:rPr>
          <w:lang w:val="en-GB"/>
        </w:rPr>
        <w:t xml:space="preserve"> management by the parent or carer.</w:t>
      </w:r>
    </w:p>
    <w:p w14:paraId="45CF2BF3" w14:textId="498D8C03" w:rsidR="007143DC" w:rsidRPr="007143DC" w:rsidRDefault="007143DC" w:rsidP="007143DC">
      <w:pPr>
        <w:numPr>
          <w:ilvl w:val="0"/>
          <w:numId w:val="23"/>
        </w:numPr>
        <w:tabs>
          <w:tab w:val="clear" w:pos="720"/>
        </w:tabs>
        <w:rPr>
          <w:lang w:val="en-GB"/>
        </w:rPr>
      </w:pPr>
      <w:r w:rsidRPr="007143DC">
        <w:rPr>
          <w:lang w:val="en-GB"/>
        </w:rPr>
        <w:t xml:space="preserve">Parent’s consent is required for our staff to </w:t>
      </w:r>
      <w:r w:rsidR="00295B48">
        <w:rPr>
          <w:lang w:val="en-GB"/>
        </w:rPr>
        <w:t>take</w:t>
      </w:r>
      <w:r w:rsidRPr="007143DC">
        <w:rPr>
          <w:lang w:val="en-GB"/>
        </w:rPr>
        <w:t xml:space="preserve"> child/children</w:t>
      </w:r>
      <w:r w:rsidR="0071264C">
        <w:rPr>
          <w:lang w:val="en-GB"/>
        </w:rPr>
        <w:t xml:space="preserve"> to and</w:t>
      </w:r>
      <w:r w:rsidRPr="007143DC">
        <w:rPr>
          <w:lang w:val="en-GB"/>
        </w:rPr>
        <w:t xml:space="preserve"> </w:t>
      </w:r>
      <w:r w:rsidR="00A01603">
        <w:rPr>
          <w:lang w:val="en-GB"/>
        </w:rPr>
        <w:t xml:space="preserve">from schools, </w:t>
      </w:r>
      <w:r w:rsidR="0071264C">
        <w:rPr>
          <w:lang w:val="en-GB"/>
        </w:rPr>
        <w:t xml:space="preserve">to take them </w:t>
      </w:r>
      <w:r w:rsidR="00295B48">
        <w:rPr>
          <w:lang w:val="en-GB"/>
        </w:rPr>
        <w:t>outs</w:t>
      </w:r>
      <w:r w:rsidR="0071264C">
        <w:rPr>
          <w:lang w:val="en-GB"/>
        </w:rPr>
        <w:t>ide the setting to places like the playgrounds, park, etc</w:t>
      </w:r>
      <w:r w:rsidRPr="007143DC">
        <w:rPr>
          <w:lang w:val="en-GB"/>
        </w:rPr>
        <w:t>.</w:t>
      </w:r>
      <w:r w:rsidR="00A01603">
        <w:rPr>
          <w:lang w:val="en-GB"/>
        </w:rPr>
        <w:t xml:space="preserve"> </w:t>
      </w:r>
    </w:p>
    <w:p w14:paraId="37D5D63B" w14:textId="0970631D" w:rsidR="007143DC" w:rsidRPr="007143DC" w:rsidRDefault="007143DC" w:rsidP="007143DC">
      <w:pPr>
        <w:numPr>
          <w:ilvl w:val="0"/>
          <w:numId w:val="23"/>
        </w:numPr>
        <w:tabs>
          <w:tab w:val="clear" w:pos="720"/>
        </w:tabs>
        <w:rPr>
          <w:lang w:val="en-GB"/>
        </w:rPr>
      </w:pPr>
      <w:r w:rsidRPr="007143DC">
        <w:rPr>
          <w:lang w:val="en-GB"/>
        </w:rPr>
        <w:t>Full payments are required before the child’s commencement at the club. Invoice will be sent to parents/carers for a monthly payment in advance</w:t>
      </w:r>
      <w:r w:rsidR="000B7A0F">
        <w:rPr>
          <w:lang w:val="en-GB"/>
        </w:rPr>
        <w:t xml:space="preserve"> on the 7</w:t>
      </w:r>
      <w:r w:rsidR="000B7A0F" w:rsidRPr="000B7A0F">
        <w:rPr>
          <w:vertAlign w:val="superscript"/>
          <w:lang w:val="en-GB"/>
        </w:rPr>
        <w:t>th</w:t>
      </w:r>
      <w:r w:rsidR="000B7A0F">
        <w:rPr>
          <w:lang w:val="en-GB"/>
        </w:rPr>
        <w:t xml:space="preserve"> of the</w:t>
      </w:r>
      <w:r w:rsidR="004C0FB7">
        <w:rPr>
          <w:lang w:val="en-GB"/>
        </w:rPr>
        <w:t xml:space="preserve"> preceding</w:t>
      </w:r>
      <w:r w:rsidR="000B7A0F">
        <w:rPr>
          <w:lang w:val="en-GB"/>
        </w:rPr>
        <w:t xml:space="preserve"> month</w:t>
      </w:r>
      <w:r w:rsidR="00A63674">
        <w:rPr>
          <w:lang w:val="en-GB"/>
        </w:rPr>
        <w:t>,</w:t>
      </w:r>
      <w:r w:rsidRPr="007143DC">
        <w:rPr>
          <w:lang w:val="en-GB"/>
        </w:rPr>
        <w:t xml:space="preserve"> payments must be made on receipt of invoice or </w:t>
      </w:r>
      <w:r w:rsidR="00537706">
        <w:rPr>
          <w:lang w:val="en-GB"/>
        </w:rPr>
        <w:t>within 14 days</w:t>
      </w:r>
      <w:r w:rsidRPr="007143DC">
        <w:rPr>
          <w:lang w:val="en-GB"/>
        </w:rPr>
        <w:t xml:space="preserve"> f</w:t>
      </w:r>
      <w:r w:rsidR="00DD672F">
        <w:rPr>
          <w:lang w:val="en-GB"/>
        </w:rPr>
        <w:t>rom</w:t>
      </w:r>
      <w:r w:rsidRPr="007143DC">
        <w:rPr>
          <w:lang w:val="en-GB"/>
        </w:rPr>
        <w:t xml:space="preserve"> the </w:t>
      </w:r>
      <w:r w:rsidR="00DD672F">
        <w:rPr>
          <w:lang w:val="en-GB"/>
        </w:rPr>
        <w:t>issued date</w:t>
      </w:r>
      <w:r w:rsidR="000E30D6">
        <w:rPr>
          <w:lang w:val="en-GB"/>
        </w:rPr>
        <w:t>, otherwise a £25 late payment cha</w:t>
      </w:r>
      <w:r w:rsidR="00EB75DA">
        <w:rPr>
          <w:lang w:val="en-GB"/>
        </w:rPr>
        <w:t xml:space="preserve">rge will be applied five days after </w:t>
      </w:r>
      <w:r w:rsidR="00A63674">
        <w:rPr>
          <w:lang w:val="en-GB"/>
        </w:rPr>
        <w:t>which must be paid</w:t>
      </w:r>
      <w:r w:rsidRPr="007143DC">
        <w:rPr>
          <w:lang w:val="en-GB"/>
        </w:rPr>
        <w:t>.</w:t>
      </w:r>
    </w:p>
    <w:p w14:paraId="21885DD1" w14:textId="1A041C56" w:rsidR="007143DC" w:rsidRPr="007143DC" w:rsidRDefault="007143DC" w:rsidP="007143DC">
      <w:pPr>
        <w:numPr>
          <w:ilvl w:val="0"/>
          <w:numId w:val="23"/>
        </w:numPr>
        <w:tabs>
          <w:tab w:val="clear" w:pos="720"/>
        </w:tabs>
        <w:rPr>
          <w:lang w:val="en-GB"/>
        </w:rPr>
      </w:pPr>
      <w:r w:rsidRPr="007143DC">
        <w:rPr>
          <w:lang w:val="en-GB"/>
        </w:rPr>
        <w:t xml:space="preserve">Let us know as early as possible if your child will not be attending the facility, </w:t>
      </w:r>
      <w:r w:rsidRPr="00A63674">
        <w:rPr>
          <w:b/>
          <w:bCs/>
          <w:lang w:val="en-GB"/>
        </w:rPr>
        <w:t>please note that there is no refund for not attending</w:t>
      </w:r>
      <w:r w:rsidR="00B23D84" w:rsidRPr="00A63674">
        <w:rPr>
          <w:b/>
          <w:bCs/>
          <w:lang w:val="en-GB"/>
        </w:rPr>
        <w:t xml:space="preserve"> on any reason</w:t>
      </w:r>
      <w:r w:rsidR="00DD672F">
        <w:rPr>
          <w:lang w:val="en-GB"/>
        </w:rPr>
        <w:t xml:space="preserve">, except where the daycare </w:t>
      </w:r>
      <w:r w:rsidR="00B23D84">
        <w:rPr>
          <w:lang w:val="en-GB"/>
        </w:rPr>
        <w:t>closes for reason beyond our control</w:t>
      </w:r>
      <w:r w:rsidRPr="007143DC">
        <w:rPr>
          <w:lang w:val="en-GB"/>
        </w:rPr>
        <w:t>.</w:t>
      </w:r>
    </w:p>
    <w:p w14:paraId="0783E03D" w14:textId="77777777" w:rsidR="007143DC" w:rsidRPr="007143DC" w:rsidRDefault="007143DC" w:rsidP="007143DC">
      <w:pPr>
        <w:numPr>
          <w:ilvl w:val="0"/>
          <w:numId w:val="23"/>
        </w:numPr>
        <w:tabs>
          <w:tab w:val="clear" w:pos="720"/>
        </w:tabs>
        <w:rPr>
          <w:lang w:val="en-GB"/>
        </w:rPr>
      </w:pPr>
      <w:r w:rsidRPr="007143DC">
        <w:rPr>
          <w:lang w:val="en-GB"/>
        </w:rPr>
        <w:t>Short bookings are welcome subject to availability.</w:t>
      </w:r>
    </w:p>
    <w:p w14:paraId="693E384F" w14:textId="5FF94635" w:rsidR="007143DC" w:rsidRPr="007143DC" w:rsidRDefault="007143DC" w:rsidP="007143DC">
      <w:pPr>
        <w:numPr>
          <w:ilvl w:val="0"/>
          <w:numId w:val="23"/>
        </w:numPr>
        <w:tabs>
          <w:tab w:val="clear" w:pos="720"/>
        </w:tabs>
        <w:rPr>
          <w:lang w:val="en-GB"/>
        </w:rPr>
      </w:pPr>
      <w:r w:rsidRPr="007143DC">
        <w:rPr>
          <w:lang w:val="en-GB"/>
        </w:rPr>
        <w:t xml:space="preserve">A month’s </w:t>
      </w:r>
      <w:r w:rsidR="002C47B2">
        <w:rPr>
          <w:lang w:val="en-GB"/>
        </w:rPr>
        <w:t xml:space="preserve">notice is required for all </w:t>
      </w:r>
      <w:r w:rsidRPr="007143DC">
        <w:rPr>
          <w:lang w:val="en-GB"/>
        </w:rPr>
        <w:t>cancellatio</w:t>
      </w:r>
      <w:r w:rsidR="002C47B2">
        <w:rPr>
          <w:lang w:val="en-GB"/>
        </w:rPr>
        <w:t>ns</w:t>
      </w:r>
      <w:r w:rsidRPr="007143DC">
        <w:rPr>
          <w:lang w:val="en-GB"/>
        </w:rPr>
        <w:t>.</w:t>
      </w:r>
    </w:p>
    <w:p w14:paraId="130318BA" w14:textId="5A6B5CB8" w:rsidR="007143DC" w:rsidRPr="007143DC" w:rsidRDefault="007143DC" w:rsidP="007143DC">
      <w:pPr>
        <w:numPr>
          <w:ilvl w:val="0"/>
          <w:numId w:val="23"/>
        </w:numPr>
        <w:tabs>
          <w:tab w:val="clear" w:pos="720"/>
        </w:tabs>
        <w:rPr>
          <w:lang w:val="en-GB"/>
        </w:rPr>
      </w:pPr>
      <w:r w:rsidRPr="007143DC">
        <w:rPr>
          <w:lang w:val="en-GB"/>
        </w:rPr>
        <w:t xml:space="preserve">We close at 6 pm exactly, children must be collected promptly to avoid charges. We give </w:t>
      </w:r>
      <w:r w:rsidR="00350794">
        <w:rPr>
          <w:lang w:val="en-GB"/>
        </w:rPr>
        <w:t xml:space="preserve">free </w:t>
      </w:r>
      <w:r w:rsidRPr="007143DC">
        <w:rPr>
          <w:lang w:val="en-GB"/>
        </w:rPr>
        <w:t>15 minutes grace to pick up your child</w:t>
      </w:r>
      <w:r w:rsidR="00350794">
        <w:rPr>
          <w:lang w:val="en-GB"/>
        </w:rPr>
        <w:t xml:space="preserve"> up to</w:t>
      </w:r>
      <w:r w:rsidRPr="007143DC">
        <w:rPr>
          <w:lang w:val="en-GB"/>
        </w:rPr>
        <w:t xml:space="preserve"> 6.15 pm</w:t>
      </w:r>
      <w:r w:rsidR="00350794">
        <w:rPr>
          <w:lang w:val="en-GB"/>
        </w:rPr>
        <w:t xml:space="preserve"> at the latest</w:t>
      </w:r>
      <w:r w:rsidR="0003203E">
        <w:rPr>
          <w:lang w:val="en-GB"/>
        </w:rPr>
        <w:t xml:space="preserve"> with no extra charge</w:t>
      </w:r>
      <w:r w:rsidRPr="007143DC">
        <w:rPr>
          <w:lang w:val="en-GB"/>
        </w:rPr>
        <w:t xml:space="preserve">. If a child is not collected at 6.15 pm, </w:t>
      </w:r>
      <w:proofErr w:type="gramStart"/>
      <w:r w:rsidRPr="007143DC">
        <w:rPr>
          <w:lang w:val="en-GB"/>
        </w:rPr>
        <w:t xml:space="preserve">a </w:t>
      </w:r>
      <w:r w:rsidR="00380868">
        <w:rPr>
          <w:lang w:val="en-GB"/>
        </w:rPr>
        <w:t xml:space="preserve"> late</w:t>
      </w:r>
      <w:proofErr w:type="gramEnd"/>
      <w:r w:rsidR="00380868">
        <w:rPr>
          <w:lang w:val="en-GB"/>
        </w:rPr>
        <w:t xml:space="preserve"> collection </w:t>
      </w:r>
      <w:r w:rsidR="005E596F">
        <w:rPr>
          <w:lang w:val="en-GB"/>
        </w:rPr>
        <w:t xml:space="preserve">fee of </w:t>
      </w:r>
      <w:r w:rsidRPr="007143DC">
        <w:rPr>
          <w:lang w:val="en-GB"/>
        </w:rPr>
        <w:t xml:space="preserve">£5 will be charged every </w:t>
      </w:r>
      <w:r w:rsidR="00FA73E2">
        <w:rPr>
          <w:lang w:val="en-GB"/>
        </w:rPr>
        <w:t>5</w:t>
      </w:r>
      <w:r w:rsidRPr="007143DC">
        <w:rPr>
          <w:lang w:val="en-GB"/>
        </w:rPr>
        <w:t xml:space="preserve"> minutes up till the child is </w:t>
      </w:r>
      <w:r w:rsidRPr="007143DC">
        <w:rPr>
          <w:lang w:val="en-GB"/>
        </w:rPr>
        <w:lastRenderedPageBreak/>
        <w:t>collected. We w</w:t>
      </w:r>
      <w:r w:rsidR="005E596F">
        <w:rPr>
          <w:lang w:val="en-GB"/>
        </w:rPr>
        <w:t>ou</w:t>
      </w:r>
      <w:r w:rsidRPr="007143DC">
        <w:rPr>
          <w:lang w:val="en-GB"/>
        </w:rPr>
        <w:t>l</w:t>
      </w:r>
      <w:r w:rsidR="005E596F">
        <w:rPr>
          <w:lang w:val="en-GB"/>
        </w:rPr>
        <w:t>d</w:t>
      </w:r>
      <w:r w:rsidRPr="007143DC">
        <w:rPr>
          <w:lang w:val="en-GB"/>
        </w:rPr>
        <w:t xml:space="preserve"> not like to apply these additional c</w:t>
      </w:r>
      <w:r w:rsidR="005E596F">
        <w:rPr>
          <w:lang w:val="en-GB"/>
        </w:rPr>
        <w:t>harges</w:t>
      </w:r>
      <w:r w:rsidR="00FA73E2">
        <w:rPr>
          <w:lang w:val="en-GB"/>
        </w:rPr>
        <w:t>,</w:t>
      </w:r>
      <w:r w:rsidRPr="007143DC">
        <w:rPr>
          <w:lang w:val="en-GB"/>
        </w:rPr>
        <w:t xml:space="preserve"> this is why we give extra 15 minutes, so please collect your child on time to avoid extra charges. Please contact us as soon as you know that you’re running late.</w:t>
      </w:r>
    </w:p>
    <w:p w14:paraId="78D84BDE" w14:textId="77777777" w:rsidR="007143DC" w:rsidRPr="007143DC" w:rsidRDefault="007143DC" w:rsidP="007143DC">
      <w:pPr>
        <w:numPr>
          <w:ilvl w:val="0"/>
          <w:numId w:val="23"/>
        </w:numPr>
        <w:tabs>
          <w:tab w:val="clear" w:pos="720"/>
        </w:tabs>
        <w:rPr>
          <w:lang w:val="en-GB"/>
        </w:rPr>
      </w:pPr>
      <w:r w:rsidRPr="007143DC">
        <w:rPr>
          <w:lang w:val="en-GB"/>
        </w:rPr>
        <w:t>Please inform us if your child is unwell but strong enough to attend school so that we can keep an eye on your child.</w:t>
      </w:r>
    </w:p>
    <w:p w14:paraId="1CE37B9C" w14:textId="77777777" w:rsidR="007143DC" w:rsidRPr="007143DC" w:rsidRDefault="007143DC" w:rsidP="007143DC">
      <w:pPr>
        <w:numPr>
          <w:ilvl w:val="0"/>
          <w:numId w:val="23"/>
        </w:numPr>
        <w:tabs>
          <w:tab w:val="clear" w:pos="720"/>
        </w:tabs>
        <w:rPr>
          <w:lang w:val="en-GB"/>
        </w:rPr>
      </w:pPr>
      <w:r w:rsidRPr="007143DC">
        <w:rPr>
          <w:lang w:val="en-GB"/>
        </w:rPr>
        <w:t>We expect good behaviour from all children and we will support children’s good behaviour. Any significant behaviour incident will be recorded and reported to the parent. And where the child’s behaviour does not improve despite the best efforts of the staff and parents, the management reserve the right to withdraw the child from the club.</w:t>
      </w:r>
    </w:p>
    <w:p w14:paraId="5E09E22B" w14:textId="77777777" w:rsidR="007143DC" w:rsidRPr="007143DC" w:rsidRDefault="007143DC" w:rsidP="007143DC">
      <w:pPr>
        <w:numPr>
          <w:ilvl w:val="0"/>
          <w:numId w:val="23"/>
        </w:numPr>
        <w:tabs>
          <w:tab w:val="clear" w:pos="720"/>
        </w:tabs>
        <w:rPr>
          <w:lang w:val="en-GB"/>
        </w:rPr>
      </w:pPr>
      <w:r w:rsidRPr="007143DC">
        <w:rPr>
          <w:lang w:val="en-GB"/>
        </w:rPr>
        <w:t>Please ensure we have your contact details and emergency contact details and keep us updated with any changes to your contact details.</w:t>
      </w:r>
    </w:p>
    <w:p w14:paraId="327CA203" w14:textId="684CE532" w:rsidR="00D3127C" w:rsidRPr="004112E8" w:rsidRDefault="00C47B23" w:rsidP="00D3127C">
      <w:pPr>
        <w:numPr>
          <w:ilvl w:val="0"/>
          <w:numId w:val="23"/>
        </w:numPr>
        <w:tabs>
          <w:tab w:val="clear" w:pos="720"/>
        </w:tabs>
        <w:rPr>
          <w:lang w:val="en-GB"/>
        </w:rPr>
      </w:pPr>
      <w:r w:rsidRPr="007143DC">
        <w:rPr>
          <w:lang w:val="en-GB"/>
        </w:rPr>
        <w:t xml:space="preserve">We provide </w:t>
      </w:r>
      <w:r>
        <w:rPr>
          <w:lang w:val="en-GB"/>
        </w:rPr>
        <w:t xml:space="preserve">food and drinks all through their stay, so please lets us know before your child start with us, if your child has </w:t>
      </w:r>
      <w:r w:rsidRPr="007143DC">
        <w:rPr>
          <w:lang w:val="en-GB"/>
        </w:rPr>
        <w:t xml:space="preserve">any </w:t>
      </w:r>
      <w:r>
        <w:rPr>
          <w:lang w:val="en-GB"/>
        </w:rPr>
        <w:t>food</w:t>
      </w:r>
      <w:r w:rsidR="009B0672">
        <w:rPr>
          <w:lang w:val="en-GB"/>
        </w:rPr>
        <w:t xml:space="preserve"> </w:t>
      </w:r>
      <w:r w:rsidRPr="007143DC">
        <w:rPr>
          <w:lang w:val="en-GB"/>
        </w:rPr>
        <w:t xml:space="preserve">allergies or </w:t>
      </w:r>
      <w:r>
        <w:rPr>
          <w:lang w:val="en-GB"/>
        </w:rPr>
        <w:t xml:space="preserve">any special dietary or eating habit, </w:t>
      </w:r>
      <w:proofErr w:type="spellStart"/>
      <w:r>
        <w:rPr>
          <w:lang w:val="en-GB"/>
        </w:rPr>
        <w:t>e.g</w:t>
      </w:r>
      <w:proofErr w:type="spellEnd"/>
      <w:r>
        <w:rPr>
          <w:lang w:val="en-GB"/>
        </w:rPr>
        <w:t xml:space="preserve"> fussy eater.</w:t>
      </w:r>
      <w:r w:rsidRPr="007143DC">
        <w:rPr>
          <w:lang w:val="en-GB"/>
        </w:rPr>
        <w:t xml:space="preserve">  </w:t>
      </w:r>
    </w:p>
    <w:p w14:paraId="3C3664F0" w14:textId="72A07950" w:rsidR="007143DC" w:rsidRPr="007143DC" w:rsidRDefault="00C47B23" w:rsidP="007143DC">
      <w:pPr>
        <w:numPr>
          <w:ilvl w:val="0"/>
          <w:numId w:val="23"/>
        </w:numPr>
        <w:tabs>
          <w:tab w:val="clear" w:pos="720"/>
        </w:tabs>
        <w:rPr>
          <w:lang w:val="en-GB"/>
        </w:rPr>
      </w:pPr>
      <w:r w:rsidRPr="007143DC">
        <w:rPr>
          <w:lang w:val="en-GB"/>
        </w:rPr>
        <w:t>Let us know if your child has other health conditions</w:t>
      </w:r>
      <w:r w:rsidR="005521BD">
        <w:rPr>
          <w:lang w:val="en-GB"/>
        </w:rPr>
        <w:t xml:space="preserve">, disabilities, </w:t>
      </w:r>
      <w:r w:rsidRPr="007143DC">
        <w:rPr>
          <w:lang w:val="en-GB"/>
        </w:rPr>
        <w:t>or other</w:t>
      </w:r>
      <w:r w:rsidR="005521BD">
        <w:rPr>
          <w:lang w:val="en-GB"/>
        </w:rPr>
        <w:t xml:space="preserve"> condition,</w:t>
      </w:r>
      <w:r w:rsidRPr="007143DC">
        <w:rPr>
          <w:lang w:val="en-GB"/>
        </w:rPr>
        <w:t xml:space="preserve"> so that we can provide care that is tailored to e</w:t>
      </w:r>
      <w:r w:rsidR="0029468E">
        <w:rPr>
          <w:lang w:val="en-GB"/>
        </w:rPr>
        <w:t>ach</w:t>
      </w:r>
      <w:r w:rsidRPr="007143DC">
        <w:rPr>
          <w:lang w:val="en-GB"/>
        </w:rPr>
        <w:t xml:space="preserve"> child’s needs.</w:t>
      </w:r>
    </w:p>
    <w:p w14:paraId="428F6F4A" w14:textId="39DAB2D8" w:rsidR="007143DC" w:rsidRPr="0071264C" w:rsidRDefault="007143DC" w:rsidP="0071264C">
      <w:pPr>
        <w:numPr>
          <w:ilvl w:val="0"/>
          <w:numId w:val="23"/>
        </w:numPr>
        <w:tabs>
          <w:tab w:val="clear" w:pos="720"/>
        </w:tabs>
        <w:rPr>
          <w:lang w:val="en-GB"/>
        </w:rPr>
      </w:pPr>
      <w:r w:rsidRPr="007143DC">
        <w:rPr>
          <w:lang w:val="en-GB"/>
        </w:rPr>
        <w:t>In addition to their school uniform, children should put on outfits appropriate for the weather condition of each season, for example, a coat during the rainy season, a winter jacket/coat when it’s snowing and a sun hat during summer</w:t>
      </w:r>
      <w:r w:rsidR="00295B48">
        <w:rPr>
          <w:lang w:val="en-GB"/>
        </w:rPr>
        <w:t>, etc</w:t>
      </w:r>
      <w:r w:rsidRPr="007143DC">
        <w:rPr>
          <w:lang w:val="en-GB"/>
        </w:rPr>
        <w:t>.</w:t>
      </w:r>
    </w:p>
    <w:p w14:paraId="04261635" w14:textId="77777777" w:rsidR="004112E8" w:rsidRDefault="004112E8" w:rsidP="007143DC">
      <w:pPr>
        <w:rPr>
          <w:b/>
          <w:bCs/>
          <w:lang w:val="en-GB"/>
        </w:rPr>
      </w:pPr>
    </w:p>
    <w:p w14:paraId="205E79CA" w14:textId="21B345E2" w:rsidR="007143DC" w:rsidRPr="007143DC" w:rsidRDefault="007143DC" w:rsidP="00BE35B4">
      <w:r w:rsidRPr="007143DC">
        <w:rPr>
          <w:b/>
          <w:bCs/>
          <w:lang w:val="en-GB"/>
        </w:rPr>
        <w:t>Parent</w:t>
      </w:r>
      <w:r w:rsidR="00A01603">
        <w:rPr>
          <w:b/>
          <w:bCs/>
          <w:lang w:val="en-GB"/>
        </w:rPr>
        <w:t>(s)</w:t>
      </w:r>
      <w:r w:rsidRPr="007143DC">
        <w:rPr>
          <w:b/>
          <w:bCs/>
          <w:lang w:val="en-GB"/>
        </w:rPr>
        <w:t xml:space="preserve"> Sign:</w:t>
      </w:r>
      <w:r w:rsidRPr="007143DC">
        <w:rPr>
          <w:b/>
          <w:bCs/>
          <w:lang w:val="en-GB"/>
        </w:rPr>
        <w:tab/>
      </w:r>
      <w:r w:rsidR="004112E8">
        <w:rPr>
          <w:b/>
          <w:bCs/>
          <w:lang w:val="en-GB"/>
        </w:rPr>
        <w:t>____________________</w:t>
      </w:r>
      <w:r w:rsidR="00E642DD">
        <w:rPr>
          <w:b/>
          <w:bCs/>
          <w:lang w:val="en-GB"/>
        </w:rPr>
        <w:t>____</w:t>
      </w:r>
      <w:r w:rsidR="004112E8">
        <w:rPr>
          <w:b/>
          <w:bCs/>
          <w:lang w:val="en-GB"/>
        </w:rPr>
        <w:t>_</w:t>
      </w:r>
      <w:r w:rsidR="00A01603">
        <w:rPr>
          <w:b/>
          <w:bCs/>
          <w:lang w:val="en-GB"/>
        </w:rPr>
        <w:t>___</w:t>
      </w:r>
      <w:r w:rsidR="004112E8">
        <w:rPr>
          <w:b/>
          <w:bCs/>
          <w:lang w:val="en-GB"/>
        </w:rPr>
        <w:t xml:space="preserve">              </w:t>
      </w:r>
      <w:r w:rsidRPr="007143DC">
        <w:rPr>
          <w:b/>
          <w:bCs/>
          <w:lang w:val="en-GB"/>
        </w:rPr>
        <w:t>Date:</w:t>
      </w:r>
      <w:r w:rsidRPr="007143DC">
        <w:rPr>
          <w:b/>
          <w:bCs/>
        </w:rPr>
        <w:t xml:space="preserve"> </w:t>
      </w:r>
      <w:r w:rsidR="004112E8">
        <w:rPr>
          <w:b/>
          <w:bCs/>
        </w:rPr>
        <w:t>________</w:t>
      </w:r>
      <w:r w:rsidR="00A01603">
        <w:rPr>
          <w:b/>
          <w:bCs/>
        </w:rPr>
        <w:t>____</w:t>
      </w:r>
    </w:p>
    <w:sectPr w:rsidR="007143DC" w:rsidRPr="007143DC" w:rsidSect="002D04DF">
      <w:headerReference w:type="default" r:id="rId11"/>
      <w:footerReference w:type="default" r:id="rId12"/>
      <w:pgSz w:w="12240" w:h="15840"/>
      <w:pgMar w:top="1440" w:right="1440" w:bottom="1440"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678E06" w14:textId="77777777" w:rsidR="00F01CB5" w:rsidRDefault="00F01CB5" w:rsidP="000172E5">
      <w:pPr>
        <w:spacing w:after="0" w:line="240" w:lineRule="auto"/>
      </w:pPr>
      <w:r>
        <w:separator/>
      </w:r>
    </w:p>
  </w:endnote>
  <w:endnote w:type="continuationSeparator" w:id="0">
    <w:p w14:paraId="349F64E8" w14:textId="77777777" w:rsidR="00F01CB5" w:rsidRDefault="00F01CB5"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59B2E75-033D-469B-8A22-B37C202C86F1}"/>
    <w:embedBold r:id="rId2" w:fontKey="{E5886E91-FDF9-4BDF-B543-AD1F851A8703}"/>
    <w:embedItalic r:id="rId3" w:fontKey="{41E18B85-8BED-461E-8511-B20F07A0C8C2}"/>
    <w:embedBoldItalic r:id="rId4" w:fontKey="{3BEF12B3-6838-4A2D-BC48-63A079B85AC2}"/>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5" w:fontKey="{45A59C96-7C14-4154-8F1C-A21BE5D05C7A}"/>
    <w:embedBold r:id="rId6" w:fontKey="{B33A80F8-66FE-44B1-A43B-C7B9CE59ECCA}"/>
    <w:embedItalic r:id="rId7" w:fontKey="{18ABD663-198E-4E82-9429-7AC49997BC97}"/>
  </w:font>
  <w:font w:name="Consolas">
    <w:panose1 w:val="020B0609020204030204"/>
    <w:charset w:val="00"/>
    <w:family w:val="modern"/>
    <w:pitch w:val="fixed"/>
    <w:sig w:usb0="E00006FF" w:usb1="0000FCFF" w:usb2="00000001" w:usb3="00000000" w:csb0="0000019F" w:csb1="00000000"/>
    <w:embedRegular r:id="rId8" w:fontKey="{6EC76403-879B-4C93-AC3C-8A9014269412}"/>
  </w:font>
  <w:font w:name="Segoe UI">
    <w:panose1 w:val="020B0502040204020203"/>
    <w:charset w:val="00"/>
    <w:family w:val="swiss"/>
    <w:pitch w:val="variable"/>
    <w:sig w:usb0="E4002EFF" w:usb1="C000E47F" w:usb2="00000009" w:usb3="00000000" w:csb0="000001FF" w:csb1="00000000"/>
    <w:embedRegular r:id="rId9" w:fontKey="{5CD6A835-E373-4EC6-A9DE-2F8E6A91BD22}"/>
  </w:font>
  <w:font w:name="Ink Free">
    <w:panose1 w:val="03080402000500000000"/>
    <w:charset w:val="00"/>
    <w:family w:val="script"/>
    <w:pitch w:val="variable"/>
    <w:sig w:usb0="2000068F" w:usb1="4000000A" w:usb2="00000000" w:usb3="00000000" w:csb0="0000019F" w:csb1="00000000"/>
    <w:embedBold r:id="rId10" w:fontKey="{14D5CF75-A359-41E4-8CDA-4938AEE4B2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07728546"/>
      <w:docPartObj>
        <w:docPartGallery w:val="Page Numbers (Bottom of Page)"/>
        <w:docPartUnique/>
      </w:docPartObj>
    </w:sdtPr>
    <w:sdtEndPr>
      <w:rPr>
        <w:noProof/>
      </w:rPr>
    </w:sdtEndPr>
    <w:sdtContent>
      <w:p w14:paraId="5B8F8AD3" w14:textId="682DD41D" w:rsidR="005C7EB6" w:rsidRDefault="005C7EB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E893F43" w14:textId="77777777" w:rsidR="006145D8" w:rsidRPr="00B10F9E" w:rsidRDefault="006145D8" w:rsidP="00637200">
    <w:pPr>
      <w:pStyle w:val="Footer"/>
      <w:rPr>
        <w:rFonts w:ascii="Ink Free" w:hAnsi="Ink Free"/>
        <w:b/>
        <w:bC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0F2D73" w14:textId="77777777" w:rsidR="00F01CB5" w:rsidRDefault="00F01CB5" w:rsidP="000172E5">
      <w:pPr>
        <w:spacing w:after="0" w:line="240" w:lineRule="auto"/>
      </w:pPr>
      <w:r>
        <w:separator/>
      </w:r>
    </w:p>
  </w:footnote>
  <w:footnote w:type="continuationSeparator" w:id="0">
    <w:p w14:paraId="0BF416E3" w14:textId="77777777" w:rsidR="00F01CB5" w:rsidRDefault="00F01CB5" w:rsidP="00017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1350"/>
      <w:gridCol w:w="6021"/>
    </w:tblGrid>
    <w:tr w:rsidR="00B337A2" w:rsidRPr="00637200" w14:paraId="35BB4F6A" w14:textId="77777777" w:rsidTr="00BA05AE">
      <w:trPr>
        <w:trHeight w:val="990"/>
      </w:trPr>
      <w:tc>
        <w:tcPr>
          <w:tcW w:w="1350" w:type="dxa"/>
          <w:shd w:val="clear" w:color="auto" w:fill="DD2F92"/>
          <w:vAlign w:val="center"/>
        </w:tcPr>
        <w:p w14:paraId="3D6CA25C" w14:textId="45EBC3BF" w:rsidR="00B337A2" w:rsidRPr="00637200" w:rsidRDefault="00B337A2" w:rsidP="00637200">
          <w:pPr>
            <w:pStyle w:val="Header"/>
          </w:pPr>
          <w:r w:rsidRPr="00637200">
            <w:rPr>
              <w:noProof/>
            </w:rPr>
            <w:drawing>
              <wp:inline distT="0" distB="0" distL="0" distR="0" wp14:anchorId="707E147F" wp14:editId="2FE52FF1">
                <wp:extent cx="640080" cy="640080"/>
                <wp:effectExtent l="0" t="0" r="0" b="0"/>
                <wp:docPr id="2" name="Graphic 2" descr="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ployeeBadge.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6021" w:type="dxa"/>
          <w:shd w:val="clear" w:color="auto" w:fill="FFFF00"/>
          <w:vAlign w:val="center"/>
        </w:tcPr>
        <w:p w14:paraId="0B9D89C7" w14:textId="2E01C49E" w:rsidR="00B337A2" w:rsidRPr="00BA05AE" w:rsidRDefault="00FA7230" w:rsidP="00637200">
          <w:pPr>
            <w:pStyle w:val="Header"/>
            <w:rPr>
              <w:sz w:val="32"/>
              <w:szCs w:val="32"/>
            </w:rPr>
          </w:pPr>
          <w:r w:rsidRPr="00BA05AE">
            <w:rPr>
              <w:color w:val="00B0F0"/>
              <w:sz w:val="32"/>
              <w:szCs w:val="32"/>
            </w:rPr>
            <w:t>My-STS Wonderland</w:t>
          </w:r>
          <w:r w:rsidR="00BA05AE" w:rsidRPr="00BA05AE">
            <w:rPr>
              <w:color w:val="00B0F0"/>
              <w:sz w:val="32"/>
              <w:szCs w:val="32"/>
            </w:rPr>
            <w:t xml:space="preserve"> </w:t>
          </w:r>
          <w:r w:rsidR="00EC72E5">
            <w:rPr>
              <w:color w:val="00B0F0"/>
              <w:sz w:val="32"/>
              <w:szCs w:val="32"/>
            </w:rPr>
            <w:t xml:space="preserve">Breakfast and After-School Clubs </w:t>
          </w:r>
          <w:r w:rsidR="00BA05AE" w:rsidRPr="00BA05AE">
            <w:rPr>
              <w:color w:val="00B0F0"/>
              <w:sz w:val="32"/>
              <w:szCs w:val="32"/>
            </w:rPr>
            <w:t>Registration</w:t>
          </w:r>
          <w:r w:rsidRPr="00BA05AE">
            <w:rPr>
              <w:color w:val="00B0F0"/>
              <w:sz w:val="32"/>
              <w:szCs w:val="32"/>
            </w:rPr>
            <w:t xml:space="preserve"> Form</w:t>
          </w:r>
        </w:p>
      </w:tc>
    </w:tr>
  </w:tbl>
  <w:p w14:paraId="6DE27138" w14:textId="77777777" w:rsidR="000172E5" w:rsidRPr="00311D4F" w:rsidRDefault="000172E5" w:rsidP="00311D4F">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C40FB"/>
    <w:multiLevelType w:val="hybridMultilevel"/>
    <w:tmpl w:val="5886A1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F303CE"/>
    <w:multiLevelType w:val="hybridMultilevel"/>
    <w:tmpl w:val="ABA44D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4"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5"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2FFF161B"/>
    <w:multiLevelType w:val="multilevel"/>
    <w:tmpl w:val="2FFF161B"/>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9"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0"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2"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3"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4"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0"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3"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78910652">
    <w:abstractNumId w:val="14"/>
  </w:num>
  <w:num w:numId="2" w16cid:durableId="1332954097">
    <w:abstractNumId w:val="10"/>
  </w:num>
  <w:num w:numId="3" w16cid:durableId="535973332">
    <w:abstractNumId w:val="18"/>
  </w:num>
  <w:num w:numId="4" w16cid:durableId="1724284294">
    <w:abstractNumId w:val="15"/>
  </w:num>
  <w:num w:numId="5" w16cid:durableId="167058036">
    <w:abstractNumId w:val="16"/>
  </w:num>
  <w:num w:numId="6" w16cid:durableId="1384713832">
    <w:abstractNumId w:val="22"/>
  </w:num>
  <w:num w:numId="7" w16cid:durableId="179048229">
    <w:abstractNumId w:val="9"/>
  </w:num>
  <w:num w:numId="8" w16cid:durableId="915045686">
    <w:abstractNumId w:val="13"/>
  </w:num>
  <w:num w:numId="9" w16cid:durableId="807627936">
    <w:abstractNumId w:val="20"/>
  </w:num>
  <w:num w:numId="10" w16cid:durableId="1032878417">
    <w:abstractNumId w:val="3"/>
  </w:num>
  <w:num w:numId="11" w16cid:durableId="620653526">
    <w:abstractNumId w:val="7"/>
  </w:num>
  <w:num w:numId="12" w16cid:durableId="2044094969">
    <w:abstractNumId w:val="2"/>
  </w:num>
  <w:num w:numId="13" w16cid:durableId="1809398844">
    <w:abstractNumId w:val="4"/>
  </w:num>
  <w:num w:numId="14" w16cid:durableId="446386942">
    <w:abstractNumId w:val="12"/>
  </w:num>
  <w:num w:numId="15" w16cid:durableId="1557011002">
    <w:abstractNumId w:val="11"/>
  </w:num>
  <w:num w:numId="16" w16cid:durableId="1972712273">
    <w:abstractNumId w:val="19"/>
  </w:num>
  <w:num w:numId="17" w16cid:durableId="257567219">
    <w:abstractNumId w:val="5"/>
  </w:num>
  <w:num w:numId="18" w16cid:durableId="2127119131">
    <w:abstractNumId w:val="24"/>
  </w:num>
  <w:num w:numId="19" w16cid:durableId="2141535141">
    <w:abstractNumId w:val="21"/>
  </w:num>
  <w:num w:numId="20" w16cid:durableId="1280994189">
    <w:abstractNumId w:val="17"/>
  </w:num>
  <w:num w:numId="21" w16cid:durableId="1903787329">
    <w:abstractNumId w:val="23"/>
  </w:num>
  <w:num w:numId="22" w16cid:durableId="517548005">
    <w:abstractNumId w:val="6"/>
  </w:num>
  <w:num w:numId="23" w16cid:durableId="1312516497">
    <w:abstractNumId w:val="8"/>
  </w:num>
  <w:num w:numId="24" w16cid:durableId="1565338278">
    <w:abstractNumId w:val="1"/>
  </w:num>
  <w:num w:numId="25" w16cid:durableId="784886515">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C8F"/>
    <w:rsid w:val="000172E5"/>
    <w:rsid w:val="00022EDF"/>
    <w:rsid w:val="0003203E"/>
    <w:rsid w:val="00052382"/>
    <w:rsid w:val="0006568A"/>
    <w:rsid w:val="00076F0F"/>
    <w:rsid w:val="00082C07"/>
    <w:rsid w:val="00084253"/>
    <w:rsid w:val="000B7A0F"/>
    <w:rsid w:val="000D1F49"/>
    <w:rsid w:val="000D3854"/>
    <w:rsid w:val="000D5119"/>
    <w:rsid w:val="000E30D6"/>
    <w:rsid w:val="000E4E44"/>
    <w:rsid w:val="00107F3F"/>
    <w:rsid w:val="001505A9"/>
    <w:rsid w:val="00151F29"/>
    <w:rsid w:val="001727CA"/>
    <w:rsid w:val="001800AB"/>
    <w:rsid w:val="00191E9A"/>
    <w:rsid w:val="001B1E9E"/>
    <w:rsid w:val="001E3FC8"/>
    <w:rsid w:val="002108D4"/>
    <w:rsid w:val="0028589A"/>
    <w:rsid w:val="0029468E"/>
    <w:rsid w:val="00295B48"/>
    <w:rsid w:val="002C47B2"/>
    <w:rsid w:val="002C56E6"/>
    <w:rsid w:val="002D04DF"/>
    <w:rsid w:val="002E31AA"/>
    <w:rsid w:val="002F142D"/>
    <w:rsid w:val="002F68B4"/>
    <w:rsid w:val="00311D4F"/>
    <w:rsid w:val="0031512C"/>
    <w:rsid w:val="00317E5A"/>
    <w:rsid w:val="00317FD3"/>
    <w:rsid w:val="00321915"/>
    <w:rsid w:val="0034390E"/>
    <w:rsid w:val="00344849"/>
    <w:rsid w:val="00350794"/>
    <w:rsid w:val="00361E11"/>
    <w:rsid w:val="0037633A"/>
    <w:rsid w:val="003769BA"/>
    <w:rsid w:val="00380868"/>
    <w:rsid w:val="003B174A"/>
    <w:rsid w:val="003C34E3"/>
    <w:rsid w:val="003C72C5"/>
    <w:rsid w:val="003D0AE4"/>
    <w:rsid w:val="003E41DC"/>
    <w:rsid w:val="003F0847"/>
    <w:rsid w:val="003F2F19"/>
    <w:rsid w:val="0040090B"/>
    <w:rsid w:val="004112E8"/>
    <w:rsid w:val="00414077"/>
    <w:rsid w:val="00422A62"/>
    <w:rsid w:val="0046302A"/>
    <w:rsid w:val="00475283"/>
    <w:rsid w:val="00487D2D"/>
    <w:rsid w:val="004C0FB7"/>
    <w:rsid w:val="004D5D62"/>
    <w:rsid w:val="004E6AF7"/>
    <w:rsid w:val="004E7974"/>
    <w:rsid w:val="005112D0"/>
    <w:rsid w:val="00537706"/>
    <w:rsid w:val="005521BD"/>
    <w:rsid w:val="00570C8F"/>
    <w:rsid w:val="00577E06"/>
    <w:rsid w:val="00583334"/>
    <w:rsid w:val="00595172"/>
    <w:rsid w:val="005A3BF7"/>
    <w:rsid w:val="005C7EB6"/>
    <w:rsid w:val="005E596F"/>
    <w:rsid w:val="005F2035"/>
    <w:rsid w:val="005F232F"/>
    <w:rsid w:val="005F7990"/>
    <w:rsid w:val="00607C68"/>
    <w:rsid w:val="006145D8"/>
    <w:rsid w:val="00635D26"/>
    <w:rsid w:val="00637200"/>
    <w:rsid w:val="0063739C"/>
    <w:rsid w:val="00665C28"/>
    <w:rsid w:val="0068033C"/>
    <w:rsid w:val="006A7F8D"/>
    <w:rsid w:val="007035D2"/>
    <w:rsid w:val="0071264C"/>
    <w:rsid w:val="007143DC"/>
    <w:rsid w:val="007147D7"/>
    <w:rsid w:val="00732D5C"/>
    <w:rsid w:val="0075638C"/>
    <w:rsid w:val="00770F25"/>
    <w:rsid w:val="00776A4C"/>
    <w:rsid w:val="007815AA"/>
    <w:rsid w:val="007A35A8"/>
    <w:rsid w:val="007B0A85"/>
    <w:rsid w:val="007C6A52"/>
    <w:rsid w:val="0082043E"/>
    <w:rsid w:val="00846B76"/>
    <w:rsid w:val="00884F1D"/>
    <w:rsid w:val="008B261D"/>
    <w:rsid w:val="008E203A"/>
    <w:rsid w:val="008F1E58"/>
    <w:rsid w:val="0091229C"/>
    <w:rsid w:val="009262D9"/>
    <w:rsid w:val="00940E73"/>
    <w:rsid w:val="0098597D"/>
    <w:rsid w:val="009B0672"/>
    <w:rsid w:val="009D46D6"/>
    <w:rsid w:val="009F619A"/>
    <w:rsid w:val="009F6DDE"/>
    <w:rsid w:val="00A01603"/>
    <w:rsid w:val="00A148A4"/>
    <w:rsid w:val="00A370A8"/>
    <w:rsid w:val="00A42385"/>
    <w:rsid w:val="00A63674"/>
    <w:rsid w:val="00A95C6C"/>
    <w:rsid w:val="00AA1CBD"/>
    <w:rsid w:val="00AA4FE1"/>
    <w:rsid w:val="00AE2EF1"/>
    <w:rsid w:val="00AF4398"/>
    <w:rsid w:val="00B10F9E"/>
    <w:rsid w:val="00B23D84"/>
    <w:rsid w:val="00B337A2"/>
    <w:rsid w:val="00BA05AE"/>
    <w:rsid w:val="00BC24C1"/>
    <w:rsid w:val="00BD4753"/>
    <w:rsid w:val="00BD5CB1"/>
    <w:rsid w:val="00BE35B4"/>
    <w:rsid w:val="00BE41A4"/>
    <w:rsid w:val="00BE62EE"/>
    <w:rsid w:val="00BF3D3A"/>
    <w:rsid w:val="00C003BA"/>
    <w:rsid w:val="00C15F51"/>
    <w:rsid w:val="00C24495"/>
    <w:rsid w:val="00C4602F"/>
    <w:rsid w:val="00C46878"/>
    <w:rsid w:val="00C47B23"/>
    <w:rsid w:val="00C6231D"/>
    <w:rsid w:val="00CB2E6B"/>
    <w:rsid w:val="00CB4A51"/>
    <w:rsid w:val="00CD4532"/>
    <w:rsid w:val="00CD47B0"/>
    <w:rsid w:val="00CE6104"/>
    <w:rsid w:val="00CE7918"/>
    <w:rsid w:val="00D16163"/>
    <w:rsid w:val="00D3127C"/>
    <w:rsid w:val="00D34971"/>
    <w:rsid w:val="00D5768E"/>
    <w:rsid w:val="00D654DB"/>
    <w:rsid w:val="00DB3FAD"/>
    <w:rsid w:val="00DC71EC"/>
    <w:rsid w:val="00DD672F"/>
    <w:rsid w:val="00E2774C"/>
    <w:rsid w:val="00E44858"/>
    <w:rsid w:val="00E52977"/>
    <w:rsid w:val="00E52E23"/>
    <w:rsid w:val="00E61C09"/>
    <w:rsid w:val="00E642DD"/>
    <w:rsid w:val="00EA354C"/>
    <w:rsid w:val="00EB3B58"/>
    <w:rsid w:val="00EB426F"/>
    <w:rsid w:val="00EB75DA"/>
    <w:rsid w:val="00EC72E5"/>
    <w:rsid w:val="00EC7359"/>
    <w:rsid w:val="00ED6D94"/>
    <w:rsid w:val="00EE0AFB"/>
    <w:rsid w:val="00EE3054"/>
    <w:rsid w:val="00F00606"/>
    <w:rsid w:val="00F01256"/>
    <w:rsid w:val="00F01CB5"/>
    <w:rsid w:val="00F223B1"/>
    <w:rsid w:val="00F47B07"/>
    <w:rsid w:val="00F71628"/>
    <w:rsid w:val="00FA7230"/>
    <w:rsid w:val="00FA73E2"/>
    <w:rsid w:val="00FC7475"/>
    <w:rsid w:val="00FE4B1F"/>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7FC9E1"/>
  <w15:chartTrackingRefBased/>
  <w15:docId w15:val="{060A24DD-08D8-4F54-BE94-445B24690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311D4F"/>
    <w:pPr>
      <w:spacing w:before="200"/>
    </w:pPr>
  </w:style>
  <w:style w:type="paragraph" w:styleId="Heading1">
    <w:name w:val="heading 1"/>
    <w:basedOn w:val="Normal"/>
    <w:link w:val="Heading1Char"/>
    <w:uiPriority w:val="1"/>
    <w:qFormat/>
    <w:rsid w:val="006145D8"/>
    <w:pPr>
      <w:spacing w:before="120" w:after="120" w:line="240" w:lineRule="auto"/>
      <w:outlineLvl w:val="0"/>
    </w:pPr>
    <w:rPr>
      <w:rFonts w:asciiTheme="majorHAnsi" w:hAnsiTheme="majorHAnsi"/>
      <w:b/>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145D8"/>
    <w:rPr>
      <w:rFonts w:asciiTheme="majorHAnsi" w:hAnsiTheme="majorHAnsi"/>
      <w:b/>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145D8"/>
    <w:rPr>
      <w:b/>
      <w:bCs/>
      <w:color w:val="694A77"/>
      <w:sz w:val="32"/>
      <w:szCs w:val="32"/>
      <w:lang w:eastAsia="zh-CN"/>
    </w:rPr>
  </w:style>
  <w:style w:type="paragraph" w:styleId="NormalIndent">
    <w:name w:val="Normal Indent"/>
    <w:basedOn w:val="Normal"/>
    <w:uiPriority w:val="99"/>
    <w:qFormat/>
    <w:rsid w:val="00311D4F"/>
    <w:pPr>
      <w:spacing w:after="0"/>
      <w:ind w:left="720"/>
    </w:pPr>
  </w:style>
  <w:style w:type="character" w:customStyle="1" w:styleId="Heading3Char">
    <w:name w:val="Heading 3 Char"/>
    <w:basedOn w:val="DefaultParagraphFont"/>
    <w:link w:val="Heading3"/>
    <w:uiPriority w:val="1"/>
    <w:semiHidden/>
    <w:rsid w:val="006145D8"/>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145D8"/>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qFormat/>
    <w:rsid w:val="00637200"/>
    <w:pPr>
      <w:spacing w:after="0"/>
    </w:pPr>
    <w:rPr>
      <w:rFonts w:asciiTheme="majorHAnsi" w:eastAsia="Calibri" w:hAnsiTheme="majorHAnsi" w:cs="Times New Roman"/>
      <w:b/>
      <w:color w:val="731F1C" w:themeColor="accent5"/>
      <w:sz w:val="44"/>
      <w:szCs w:val="24"/>
    </w:rPr>
  </w:style>
  <w:style w:type="character" w:customStyle="1" w:styleId="HeaderChar">
    <w:name w:val="Header Char"/>
    <w:basedOn w:val="DefaultParagraphFont"/>
    <w:link w:val="Header"/>
    <w:uiPriority w:val="99"/>
    <w:rsid w:val="00637200"/>
    <w:rPr>
      <w:rFonts w:asciiTheme="majorHAnsi" w:eastAsia="Calibri" w:hAnsiTheme="majorHAnsi" w:cs="Times New Roman"/>
      <w:b/>
      <w:color w:val="731F1C" w:themeColor="accent5"/>
      <w:sz w:val="44"/>
      <w:szCs w:val="24"/>
    </w:rPr>
  </w:style>
  <w:style w:type="paragraph" w:styleId="Footer">
    <w:name w:val="footer"/>
    <w:basedOn w:val="Normal"/>
    <w:link w:val="FooterChar"/>
    <w:uiPriority w:val="99"/>
    <w:rsid w:val="00637200"/>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637200"/>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rsid w:val="00311D4F"/>
    <w:pPr>
      <w:widowControl w:val="0"/>
      <w:autoSpaceDE w:val="0"/>
      <w:autoSpaceDN w:val="0"/>
      <w:spacing w:before="0"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6145D8"/>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145D8"/>
    <w:rPr>
      <w:b/>
      <w:sz w:val="25"/>
      <w:szCs w:val="25"/>
    </w:rPr>
  </w:style>
  <w:style w:type="character" w:customStyle="1" w:styleId="Heading5Char">
    <w:name w:val="Heading 5 Char"/>
    <w:basedOn w:val="Heading2Char"/>
    <w:link w:val="Heading5"/>
    <w:uiPriority w:val="1"/>
    <w:semiHidden/>
    <w:rsid w:val="006145D8"/>
    <w:rPr>
      <w:b/>
      <w:bCs/>
      <w:caps/>
      <w:color w:val="4BACC6"/>
      <w:sz w:val="32"/>
      <w:szCs w:val="32"/>
      <w:lang w:eastAsia="zh-CN"/>
    </w:rPr>
  </w:style>
  <w:style w:type="character" w:customStyle="1" w:styleId="Heading6Char">
    <w:name w:val="Heading 6 Char"/>
    <w:basedOn w:val="DefaultParagraphFont"/>
    <w:link w:val="Heading6"/>
    <w:uiPriority w:val="9"/>
    <w:semiHidden/>
    <w:rsid w:val="006145D8"/>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6145D8"/>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145D8"/>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145D8"/>
    <w:rPr>
      <w:rFonts w:ascii="Consolas" w:hAnsi="Consolas"/>
      <w:sz w:val="20"/>
      <w:szCs w:val="20"/>
    </w:rPr>
  </w:style>
  <w:style w:type="table" w:styleId="TableGrid">
    <w:name w:val="Table Grid"/>
    <w:basedOn w:val="TableNormal"/>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45D8"/>
    <w:rPr>
      <w:color w:val="808080"/>
    </w:rPr>
  </w:style>
  <w:style w:type="paragraph" w:styleId="BalloonText">
    <w:name w:val="Balloon Text"/>
    <w:basedOn w:val="Normal"/>
    <w:link w:val="BalloonTextChar"/>
    <w:uiPriority w:val="99"/>
    <w:semiHidden/>
    <w:unhideWhenUsed/>
    <w:rsid w:val="0063720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7200"/>
    <w:rPr>
      <w:rFonts w:ascii="Segoe UI" w:hAnsi="Segoe UI" w:cs="Segoe UI"/>
      <w:sz w:val="18"/>
      <w:szCs w:val="18"/>
    </w:rPr>
  </w:style>
  <w:style w:type="character" w:styleId="UnresolvedMention">
    <w:name w:val="Unresolved Mention"/>
    <w:basedOn w:val="DefaultParagraphFont"/>
    <w:uiPriority w:val="99"/>
    <w:semiHidden/>
    <w:rsid w:val="00BE35B4"/>
    <w:rPr>
      <w:color w:val="605E5C"/>
      <w:shd w:val="clear" w:color="auto" w:fill="E1DFDD"/>
    </w:rPr>
  </w:style>
  <w:style w:type="paragraph" w:styleId="ListParagraph">
    <w:name w:val="List Paragraph"/>
    <w:basedOn w:val="Normal"/>
    <w:uiPriority w:val="34"/>
    <w:semiHidden/>
    <w:qFormat/>
    <w:rsid w:val="00317E5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mystswonderland@gmail.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laf\AppData\Local\Packages\Microsoft.Office.Desktop_8wekyb3d8bbwe\LocalCache\Roaming\Microsoft\Templates\Membership%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C67504251734804A782D5230009B4F0"/>
        <w:category>
          <w:name w:val="General"/>
          <w:gallery w:val="placeholder"/>
        </w:category>
        <w:types>
          <w:type w:val="bbPlcHdr"/>
        </w:types>
        <w:behaviors>
          <w:behavior w:val="content"/>
        </w:behaviors>
        <w:guid w:val="{3E372059-2C89-43CC-98B2-3E3AEED46CFF}"/>
      </w:docPartPr>
      <w:docPartBody>
        <w:p w:rsidR="00292059" w:rsidRDefault="00B97EB9">
          <w:pPr>
            <w:pStyle w:val="6C67504251734804A782D5230009B4F0"/>
          </w:pPr>
          <w:r w:rsidRPr="006145D8">
            <w:t>Work Phone</w:t>
          </w:r>
        </w:p>
      </w:docPartBody>
    </w:docPart>
    <w:docPart>
      <w:docPartPr>
        <w:name w:val="D6745CEC19934B8DA1A0355D9E2701AA"/>
        <w:category>
          <w:name w:val="General"/>
          <w:gallery w:val="placeholder"/>
        </w:category>
        <w:types>
          <w:type w:val="bbPlcHdr"/>
        </w:types>
        <w:behaviors>
          <w:behavior w:val="content"/>
        </w:behaviors>
        <w:guid w:val="{0DBB6538-7E2F-4C64-8208-0A8E0A8F9904}"/>
      </w:docPartPr>
      <w:docPartBody>
        <w:p w:rsidR="00292059" w:rsidRDefault="00B97EB9">
          <w:pPr>
            <w:pStyle w:val="D6745CEC19934B8DA1A0355D9E2701AA"/>
          </w:pPr>
          <w:r w:rsidRPr="006145D8">
            <w:t>Email</w:t>
          </w:r>
        </w:p>
      </w:docPartBody>
    </w:docPart>
    <w:docPart>
      <w:docPartPr>
        <w:name w:val="32605F4ABC0D416CBB39446F6636EDBF"/>
        <w:category>
          <w:name w:val="General"/>
          <w:gallery w:val="placeholder"/>
        </w:category>
        <w:types>
          <w:type w:val="bbPlcHdr"/>
        </w:types>
        <w:behaviors>
          <w:behavior w:val="content"/>
        </w:behaviors>
        <w:guid w:val="{66CAC8D2-6279-4BC0-AEBE-72B56D9420B6}"/>
      </w:docPartPr>
      <w:docPartBody>
        <w:p w:rsidR="00292059" w:rsidRDefault="00B97EB9" w:rsidP="00B97EB9">
          <w:pPr>
            <w:pStyle w:val="32605F4ABC0D416CBB39446F6636EDBF"/>
          </w:pPr>
          <w:r w:rsidRPr="00311D4F">
            <w:t>Work Phone</w:t>
          </w:r>
        </w:p>
      </w:docPartBody>
    </w:docPart>
    <w:docPart>
      <w:docPartPr>
        <w:name w:val="A81087D545AB4A2F918F13869C1DED78"/>
        <w:category>
          <w:name w:val="General"/>
          <w:gallery w:val="placeholder"/>
        </w:category>
        <w:types>
          <w:type w:val="bbPlcHdr"/>
        </w:types>
        <w:behaviors>
          <w:behavior w:val="content"/>
        </w:behaviors>
        <w:guid w:val="{F9308A14-77C6-4A17-869C-8BDBF92F0F1A}"/>
      </w:docPartPr>
      <w:docPartBody>
        <w:p w:rsidR="00292059" w:rsidRDefault="00B97EB9" w:rsidP="00B97EB9">
          <w:pPr>
            <w:pStyle w:val="A81087D545AB4A2F918F13869C1DED78"/>
          </w:pPr>
          <w:r w:rsidRPr="006145D8">
            <w:t>Email</w:t>
          </w:r>
        </w:p>
      </w:docPartBody>
    </w:docPart>
    <w:docPart>
      <w:docPartPr>
        <w:name w:val="62DDEE4E8B694A7486DD57B356FCB8BF"/>
        <w:category>
          <w:name w:val="General"/>
          <w:gallery w:val="placeholder"/>
        </w:category>
        <w:types>
          <w:type w:val="bbPlcHdr"/>
        </w:types>
        <w:behaviors>
          <w:behavior w:val="content"/>
        </w:behaviors>
        <w:guid w:val="{7468DD6B-4063-4998-A6E6-026480BEA7D1}"/>
      </w:docPartPr>
      <w:docPartBody>
        <w:p w:rsidR="0002047E" w:rsidRDefault="00EA2960" w:rsidP="00EA2960">
          <w:pPr>
            <w:pStyle w:val="62DDEE4E8B694A7486DD57B356FCB8BF"/>
          </w:pPr>
          <w:r w:rsidRPr="00311D4F">
            <w:t>Work Phone</w:t>
          </w:r>
        </w:p>
      </w:docPartBody>
    </w:docPart>
    <w:docPart>
      <w:docPartPr>
        <w:name w:val="F0737047BE0E4310914B7FADD6D2239B"/>
        <w:category>
          <w:name w:val="General"/>
          <w:gallery w:val="placeholder"/>
        </w:category>
        <w:types>
          <w:type w:val="bbPlcHdr"/>
        </w:types>
        <w:behaviors>
          <w:behavior w:val="content"/>
        </w:behaviors>
        <w:guid w:val="{5283853E-E637-4554-92F7-49F501C6A053}"/>
      </w:docPartPr>
      <w:docPartBody>
        <w:p w:rsidR="0002047E" w:rsidRDefault="00EA2960" w:rsidP="00EA2960">
          <w:pPr>
            <w:pStyle w:val="F0737047BE0E4310914B7FADD6D2239B"/>
          </w:pPr>
          <w:r w:rsidRPr="006145D8">
            <w:t>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2000068F" w:usb1="4000000A"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7EB9"/>
    <w:rsid w:val="0002047E"/>
    <w:rsid w:val="00292059"/>
    <w:rsid w:val="00581584"/>
    <w:rsid w:val="008F541A"/>
    <w:rsid w:val="00B97EB9"/>
    <w:rsid w:val="00C15F51"/>
    <w:rsid w:val="00EA2960"/>
    <w:rsid w:val="00FE66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B97EB9"/>
    <w:pPr>
      <w:spacing w:before="120" w:after="120" w:line="240" w:lineRule="auto"/>
      <w:outlineLvl w:val="0"/>
    </w:pPr>
    <w:rPr>
      <w:rFonts w:asciiTheme="majorHAnsi" w:eastAsiaTheme="minorHAnsi" w:hAnsiTheme="majorHAnsi"/>
      <w:b/>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97EB9"/>
    <w:rPr>
      <w:rFonts w:asciiTheme="majorHAnsi" w:eastAsiaTheme="minorHAnsi" w:hAnsiTheme="majorHAnsi"/>
      <w:b/>
      <w:sz w:val="28"/>
      <w:szCs w:val="28"/>
      <w:lang w:val="en-US" w:eastAsia="en-US"/>
    </w:rPr>
  </w:style>
  <w:style w:type="paragraph" w:customStyle="1" w:styleId="6C67504251734804A782D5230009B4F0">
    <w:name w:val="6C67504251734804A782D5230009B4F0"/>
  </w:style>
  <w:style w:type="paragraph" w:customStyle="1" w:styleId="D6745CEC19934B8DA1A0355D9E2701AA">
    <w:name w:val="D6745CEC19934B8DA1A0355D9E2701AA"/>
  </w:style>
  <w:style w:type="paragraph" w:customStyle="1" w:styleId="32605F4ABC0D416CBB39446F6636EDBF">
    <w:name w:val="32605F4ABC0D416CBB39446F6636EDBF"/>
    <w:rsid w:val="00B97EB9"/>
  </w:style>
  <w:style w:type="paragraph" w:customStyle="1" w:styleId="A81087D545AB4A2F918F13869C1DED78">
    <w:name w:val="A81087D545AB4A2F918F13869C1DED78"/>
    <w:rsid w:val="00B97EB9"/>
  </w:style>
  <w:style w:type="paragraph" w:customStyle="1" w:styleId="62DDEE4E8B694A7486DD57B356FCB8BF">
    <w:name w:val="62DDEE4E8B694A7486DD57B356FCB8BF"/>
    <w:rsid w:val="00EA2960"/>
  </w:style>
  <w:style w:type="paragraph" w:customStyle="1" w:styleId="F0737047BE0E4310914B7FADD6D2239B">
    <w:name w:val="F0737047BE0E4310914B7FADD6D2239B"/>
    <w:rsid w:val="00EA296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a8a52e8c320b9a064ae3583ae3861c9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8020cb39231a0945110f9cd888b521a"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9D2059-7B21-45F3-B8A1-F9F369135E7C}">
  <ds:schemaRefs>
    <ds:schemaRef ds:uri="http://schemas.microsoft.com/sharepoint/v3/contenttype/forms"/>
  </ds:schemaRefs>
</ds:datastoreItem>
</file>

<file path=customXml/itemProps2.xml><?xml version="1.0" encoding="utf-8"?>
<ds:datastoreItem xmlns:ds="http://schemas.openxmlformats.org/officeDocument/2006/customXml" ds:itemID="{57659BE6-7475-4546-8592-FFB69CC9D71F}">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59869ACB-F18F-4059-ACA8-58EBD47F5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Membership form</Template>
  <TotalTime>18</TotalTime>
  <Pages>9</Pages>
  <Words>1093</Words>
  <Characters>6233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Vanessa Fisher</cp:lastModifiedBy>
  <cp:revision>26</cp:revision>
  <dcterms:created xsi:type="dcterms:W3CDTF">2022-12-26T08:19:00Z</dcterms:created>
  <dcterms:modified xsi:type="dcterms:W3CDTF">2024-06-11T20:21:00Z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